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91D09" w14:textId="1149D33C" w:rsidR="0019064F" w:rsidRDefault="00963021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  <w:r w:rsidRPr="0019064F">
        <w:rPr>
          <w:rFonts w:eastAsia="Times New Roman" w:cstheme="minorHAnsi"/>
          <w:b/>
          <w:noProof/>
          <w:color w:val="000000"/>
          <w:sz w:val="24"/>
          <w:szCs w:val="24"/>
          <w:u w:val="single"/>
          <w:lang w:eastAsia="da-DK"/>
        </w:rPr>
        <mc:AlternateContent>
          <mc:Choice Requires="wps">
            <w:drawing>
              <wp:anchor distT="45720" distB="45720" distL="114300" distR="114300" simplePos="0" relativeHeight="251995136" behindDoc="1" locked="0" layoutInCell="1" allowOverlap="1" wp14:anchorId="140FF59E" wp14:editId="170E5407">
                <wp:simplePos x="0" y="0"/>
                <wp:positionH relativeFrom="column">
                  <wp:posOffset>4514629</wp:posOffset>
                </wp:positionH>
                <wp:positionV relativeFrom="paragraph">
                  <wp:posOffset>148120</wp:posOffset>
                </wp:positionV>
                <wp:extent cx="2360930" cy="1404620"/>
                <wp:effectExtent l="0" t="0" r="13335" b="1524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FCB9C" w14:textId="77777777" w:rsidR="0019064F" w:rsidRDefault="0019064F">
                            <w:proofErr w:type="spellStart"/>
                            <w:r>
                              <w:t>PcSchematic</w:t>
                            </w:r>
                            <w:proofErr w:type="spellEnd"/>
                            <w:r>
                              <w:t xml:space="preserve"> info:</w:t>
                            </w:r>
                          </w:p>
                          <w:p w14:paraId="55D30B58" w14:textId="77777777" w:rsidR="0019064F" w:rsidRDefault="0019064F">
                            <w:r>
                              <w:t xml:space="preserve">Når i laver opgaverne i </w:t>
                            </w:r>
                            <w:proofErr w:type="spellStart"/>
                            <w:r>
                              <w:t>pcS</w:t>
                            </w:r>
                            <w:proofErr w:type="spellEnd"/>
                            <w:r>
                              <w:t xml:space="preserve"> vil K værdierne stige for hver enkelt kontaktor. 1-2-3-4 </w:t>
                            </w:r>
                            <w:proofErr w:type="spellStart"/>
                            <w:r>
                              <w:t>osv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0FF59E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355.5pt;margin-top:11.65pt;width:185.9pt;height:110.6pt;z-index:-2513213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">
                <v:textbox style="mso-fit-shape-to-text:t">
                  <w:txbxContent>
                    <w:p w14:paraId="631FCB9C" w14:textId="77777777" w:rsidR="0019064F" w:rsidRDefault="0019064F">
                      <w:proofErr w:type="spellStart"/>
                      <w:r>
                        <w:t>PcSchematic</w:t>
                      </w:r>
                      <w:proofErr w:type="spellEnd"/>
                      <w:r>
                        <w:t xml:space="preserve"> info:</w:t>
                      </w:r>
                    </w:p>
                    <w:p w14:paraId="55D30B58" w14:textId="77777777" w:rsidR="0019064F" w:rsidRDefault="0019064F">
                      <w:r>
                        <w:t xml:space="preserve">Når i laver opgaverne i </w:t>
                      </w:r>
                      <w:proofErr w:type="spellStart"/>
                      <w:r>
                        <w:t>pcS</w:t>
                      </w:r>
                      <w:proofErr w:type="spellEnd"/>
                      <w:r>
                        <w:t xml:space="preserve"> vil K værdierne stige for hver enkelt kontaktor. 1-2-3-4 </w:t>
                      </w:r>
                      <w:proofErr w:type="spellStart"/>
                      <w:r>
                        <w:t>osv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064F" w:rsidRPr="0019064F">
        <w:rPr>
          <w:rFonts w:eastAsia="Times New Roman" w:cstheme="minorHAnsi"/>
          <w:color w:val="000000"/>
          <w:sz w:val="24"/>
          <w:szCs w:val="24"/>
          <w:lang w:eastAsia="da-DK"/>
        </w:rPr>
        <w:object w:dxaOrig="3781" w:dyaOrig="811" w14:anchorId="6CAF16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05pt;height:40.55pt" o:ole="">
            <v:imagedata r:id="rId11" o:title=""/>
          </v:shape>
          <o:OLEObject Type="Embed" ProgID="Package" ShapeID="_x0000_i1025" DrawAspect="Content" ObjectID="_1714204063" r:id="rId12"/>
        </w:object>
      </w:r>
    </w:p>
    <w:p w14:paraId="335BA807" w14:textId="77777777" w:rsidR="0019064F" w:rsidRDefault="001906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5E49F280" w14:textId="77777777" w:rsidR="0019064F" w:rsidRDefault="001906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55E91029" w14:textId="77777777" w:rsidR="0053574F" w:rsidRDefault="009A0D26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  <w:r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  <w:t>Opgave 1</w:t>
      </w:r>
    </w:p>
    <w:p w14:paraId="691DD1CE" w14:textId="77777777" w:rsidR="0019064F" w:rsidRDefault="001906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3806AEAB" w14:textId="77777777" w:rsidR="0053574F" w:rsidRPr="0053574F" w:rsidRDefault="001906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9F6B26">
        <w:rPr>
          <w:rFonts w:eastAsia="Times New Roman" w:cstheme="minorHAnsi"/>
          <w:noProof/>
          <w:color w:val="000000"/>
          <w:sz w:val="24"/>
          <w:szCs w:val="24"/>
          <w:lang w:eastAsia="da-DK"/>
        </w:rPr>
        <w:drawing>
          <wp:inline distT="0" distB="0" distL="0" distR="0" wp14:anchorId="32FC09CE" wp14:editId="0A10EAF2">
            <wp:extent cx="2456953" cy="5262947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50" cy="532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79FFF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971FD95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551A3863" w14:textId="77777777" w:rsidR="0053574F" w:rsidRPr="0053574F" w:rsidRDefault="0053574F" w:rsidP="0053574F">
      <w:pPr>
        <w:pStyle w:val="Listeafsnit"/>
        <w:numPr>
          <w:ilvl w:val="0"/>
          <w:numId w:val="6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Færdiggør ovenstående styring?</w:t>
      </w:r>
    </w:p>
    <w:p w14:paraId="69F20016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03FA28D5" w14:textId="77777777" w:rsidR="0053574F" w:rsidRPr="0053574F" w:rsidRDefault="0053574F" w:rsidP="0053574F">
      <w:pPr>
        <w:pStyle w:val="Listeafsnit"/>
        <w:numPr>
          <w:ilvl w:val="0"/>
          <w:numId w:val="6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Benævn de enkelte komponenter?</w:t>
      </w:r>
    </w:p>
    <w:p w14:paraId="2EFD28E1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1160DBD" w14:textId="77777777" w:rsidR="0053574F" w:rsidRPr="0053574F" w:rsidRDefault="0053574F" w:rsidP="0053574F">
      <w:pPr>
        <w:pStyle w:val="Listeafsnit"/>
        <w:numPr>
          <w:ilvl w:val="0"/>
          <w:numId w:val="6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Benævn de enkelte terminaler?</w:t>
      </w:r>
    </w:p>
    <w:p w14:paraId="0619E8E0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2B078B5B" w14:textId="77777777" w:rsidR="0053574F" w:rsidRPr="0053574F" w:rsidRDefault="0053574F" w:rsidP="0053574F">
      <w:pPr>
        <w:pStyle w:val="Listeafsnit"/>
        <w:numPr>
          <w:ilvl w:val="0"/>
          <w:numId w:val="6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Giv en kort beskrivelse af styringen?</w:t>
      </w:r>
    </w:p>
    <w:p w14:paraId="5B79DB74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CE4D039" w14:textId="77777777" w:rsid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  <w:r w:rsidRPr="0053574F"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  <w:t>Opgave 2</w:t>
      </w:r>
    </w:p>
    <w:p w14:paraId="211507CE" w14:textId="77777777" w:rsidR="009F6B26" w:rsidRPr="0053574F" w:rsidRDefault="009F6B26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3ED92F4B" w14:textId="77777777" w:rsidR="0053574F" w:rsidRPr="0053574F" w:rsidRDefault="009F6B26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9F6B26">
        <w:rPr>
          <w:rFonts w:eastAsia="Times New Roman" w:cstheme="minorHAnsi"/>
          <w:noProof/>
          <w:color w:val="000000"/>
          <w:sz w:val="24"/>
          <w:szCs w:val="24"/>
          <w:lang w:eastAsia="da-DK"/>
        </w:rPr>
        <w:drawing>
          <wp:inline distT="0" distB="0" distL="0" distR="0" wp14:anchorId="461207DA" wp14:editId="3CC40A0A">
            <wp:extent cx="2623930" cy="504351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61" cy="50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838B3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9A3E672" w14:textId="77777777" w:rsidR="0053574F" w:rsidRPr="0053574F" w:rsidRDefault="0053574F" w:rsidP="0053574F">
      <w:pPr>
        <w:pStyle w:val="Listeafsnit"/>
        <w:numPr>
          <w:ilvl w:val="0"/>
          <w:numId w:val="7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Færdiggør ovenstående styring?</w:t>
      </w:r>
    </w:p>
    <w:p w14:paraId="2FCC7ED4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532A5592" w14:textId="77777777" w:rsidR="0053574F" w:rsidRPr="0053574F" w:rsidRDefault="0053574F" w:rsidP="0053574F">
      <w:pPr>
        <w:pStyle w:val="Listeafsnit"/>
        <w:numPr>
          <w:ilvl w:val="0"/>
          <w:numId w:val="7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Benævn de enkelte komponenter?</w:t>
      </w:r>
    </w:p>
    <w:p w14:paraId="1A21919E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4DC0A21" w14:textId="77777777" w:rsidR="0053574F" w:rsidRPr="0053574F" w:rsidRDefault="0053574F" w:rsidP="0053574F">
      <w:pPr>
        <w:pStyle w:val="Listeafsnit"/>
        <w:numPr>
          <w:ilvl w:val="0"/>
          <w:numId w:val="7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Benævn de enkelte terminaler?</w:t>
      </w:r>
    </w:p>
    <w:p w14:paraId="587D6283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5D392337" w14:textId="77777777" w:rsidR="0053574F" w:rsidRPr="0053574F" w:rsidRDefault="0053574F" w:rsidP="0053574F">
      <w:pPr>
        <w:pStyle w:val="Listeafsnit"/>
        <w:numPr>
          <w:ilvl w:val="0"/>
          <w:numId w:val="7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Giv en kort beskrivelse af styringen?</w:t>
      </w:r>
    </w:p>
    <w:p w14:paraId="7408D6D5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226B220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18C3C21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2BEBBB45" w14:textId="77777777" w:rsid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0D7C1485" w14:textId="77777777" w:rsid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6C2BEC9C" w14:textId="77777777" w:rsid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6C2102A6" w14:textId="77777777" w:rsid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496F7C63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  <w:t>Opgave 3</w:t>
      </w:r>
    </w:p>
    <w:p w14:paraId="5503B2F6" w14:textId="77777777" w:rsidR="0053574F" w:rsidRPr="0053574F" w:rsidRDefault="008C405E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8C405E">
        <w:rPr>
          <w:rFonts w:eastAsia="Times New Roman" w:cstheme="minorHAnsi"/>
          <w:noProof/>
          <w:color w:val="000000"/>
          <w:sz w:val="24"/>
          <w:szCs w:val="24"/>
          <w:lang w:eastAsia="da-DK"/>
        </w:rPr>
        <w:drawing>
          <wp:inline distT="0" distB="0" distL="0" distR="0" wp14:anchorId="47C2054A" wp14:editId="7951B1AF">
            <wp:extent cx="4094922" cy="5435337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400" cy="545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56EC6" w14:textId="77777777" w:rsidR="0053574F" w:rsidRPr="0053574F" w:rsidRDefault="0053574F" w:rsidP="0053574F">
      <w:pPr>
        <w:pStyle w:val="Listeafsnit"/>
        <w:numPr>
          <w:ilvl w:val="0"/>
          <w:numId w:val="8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Færdiggør ovenstående styring? Kontrollampen skal indikere at kontaktoren er trukket.</w:t>
      </w:r>
    </w:p>
    <w:p w14:paraId="27A74885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5795DEB2" w14:textId="77777777" w:rsidR="0053574F" w:rsidRPr="0053574F" w:rsidRDefault="0053574F" w:rsidP="0053574F">
      <w:pPr>
        <w:pStyle w:val="Listeafsnit"/>
        <w:numPr>
          <w:ilvl w:val="0"/>
          <w:numId w:val="8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Benævn de enkelte komponenter?</w:t>
      </w:r>
    </w:p>
    <w:p w14:paraId="2B8D3E56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49D43C1" w14:textId="77777777" w:rsidR="0053574F" w:rsidRPr="0053574F" w:rsidRDefault="0053574F" w:rsidP="0053574F">
      <w:pPr>
        <w:pStyle w:val="Listeafsnit"/>
        <w:numPr>
          <w:ilvl w:val="0"/>
          <w:numId w:val="8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Benævn de enkelte terminaler?</w:t>
      </w:r>
    </w:p>
    <w:p w14:paraId="003D2D24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5F97261" w14:textId="77777777" w:rsidR="0053574F" w:rsidRPr="0053574F" w:rsidRDefault="0053574F" w:rsidP="0053574F">
      <w:pPr>
        <w:pStyle w:val="Listeafsnit"/>
        <w:numPr>
          <w:ilvl w:val="0"/>
          <w:numId w:val="8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Giv en kort beskrivelse af styringen?</w:t>
      </w:r>
    </w:p>
    <w:p w14:paraId="0DA5C4D7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2B7D268D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B3CBCC5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422D1B1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26D36485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16C40767" w14:textId="77777777" w:rsid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795CC006" w14:textId="77777777" w:rsid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763F9C90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  <w:t>Opgave 4</w:t>
      </w:r>
    </w:p>
    <w:p w14:paraId="01664038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ABA5A38" w14:textId="77777777" w:rsidR="0053574F" w:rsidRPr="0053574F" w:rsidRDefault="008C405E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8C405E">
        <w:rPr>
          <w:rFonts w:eastAsia="Times New Roman" w:cstheme="minorHAnsi"/>
          <w:noProof/>
          <w:color w:val="000000"/>
          <w:sz w:val="24"/>
          <w:szCs w:val="24"/>
          <w:lang w:eastAsia="da-DK"/>
        </w:rPr>
        <w:drawing>
          <wp:inline distT="0" distB="0" distL="0" distR="0" wp14:anchorId="4E1A838E" wp14:editId="6A35B786">
            <wp:extent cx="4134678" cy="5567796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64" cy="558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74F"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                   </w:t>
      </w:r>
    </w:p>
    <w:p w14:paraId="6A23E0D2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D74D2B8" w14:textId="77777777" w:rsidR="0053574F" w:rsidRPr="0053574F" w:rsidRDefault="0053574F" w:rsidP="0053574F">
      <w:pPr>
        <w:pStyle w:val="Listeafsnit"/>
        <w:numPr>
          <w:ilvl w:val="0"/>
          <w:numId w:val="9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Færdiggør ovenstående styring? Kontrollampen skal indikere at kontaktoren ikke er trukket.</w:t>
      </w:r>
    </w:p>
    <w:p w14:paraId="05C4D568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B3BB44C" w14:textId="77777777" w:rsidR="0053574F" w:rsidRPr="0053574F" w:rsidRDefault="0053574F" w:rsidP="0053574F">
      <w:pPr>
        <w:pStyle w:val="Listeafsnit"/>
        <w:numPr>
          <w:ilvl w:val="0"/>
          <w:numId w:val="9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Benævn de enkelte komponenter?</w:t>
      </w:r>
    </w:p>
    <w:p w14:paraId="6C80A651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E79620C" w14:textId="77777777" w:rsidR="0053574F" w:rsidRPr="0053574F" w:rsidRDefault="0053574F" w:rsidP="0053574F">
      <w:pPr>
        <w:pStyle w:val="Listeafsnit"/>
        <w:numPr>
          <w:ilvl w:val="0"/>
          <w:numId w:val="9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Benævn de enkelte terminaler?</w:t>
      </w:r>
    </w:p>
    <w:p w14:paraId="31B31A23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3EFE77E6" w14:textId="77777777" w:rsidR="0053574F" w:rsidRPr="0053574F" w:rsidRDefault="0053574F" w:rsidP="0053574F">
      <w:pPr>
        <w:pStyle w:val="Listeafsnit"/>
        <w:numPr>
          <w:ilvl w:val="0"/>
          <w:numId w:val="9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Giv en kort beskrivelse af styringen?</w:t>
      </w:r>
    </w:p>
    <w:p w14:paraId="0FD909BB" w14:textId="583955E0" w:rsid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2AA04B3E" w14:textId="77777777" w:rsidR="00963021" w:rsidRPr="006C6E1B" w:rsidRDefault="00963021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14570B26" w14:textId="77777777" w:rsidR="0053574F" w:rsidRPr="006C6E1B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6A537DD4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val="en-US" w:eastAsia="da-DK"/>
        </w:rPr>
      </w:pPr>
      <w:proofErr w:type="spellStart"/>
      <w:r>
        <w:rPr>
          <w:rFonts w:eastAsia="Times New Roman" w:cstheme="minorHAnsi"/>
          <w:b/>
          <w:color w:val="000000"/>
          <w:sz w:val="24"/>
          <w:szCs w:val="24"/>
          <w:u w:val="single"/>
          <w:lang w:val="en-US" w:eastAsia="da-DK"/>
        </w:rPr>
        <w:t>Opgave</w:t>
      </w:r>
      <w:proofErr w:type="spellEnd"/>
      <w:r>
        <w:rPr>
          <w:rFonts w:eastAsia="Times New Roman" w:cstheme="minorHAnsi"/>
          <w:b/>
          <w:color w:val="000000"/>
          <w:sz w:val="24"/>
          <w:szCs w:val="24"/>
          <w:u w:val="single"/>
          <w:lang w:val="en-US" w:eastAsia="da-DK"/>
        </w:rPr>
        <w:t xml:space="preserve"> 5</w:t>
      </w:r>
    </w:p>
    <w:p w14:paraId="200F23BB" w14:textId="77777777" w:rsidR="0053574F" w:rsidRPr="0053574F" w:rsidRDefault="008C405E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val="en-US" w:eastAsia="da-DK"/>
        </w:rPr>
      </w:pPr>
      <w:r w:rsidRPr="008C405E">
        <w:rPr>
          <w:rFonts w:eastAsia="Times New Roman" w:cstheme="minorHAnsi"/>
          <w:noProof/>
          <w:color w:val="000000"/>
          <w:sz w:val="24"/>
          <w:szCs w:val="24"/>
          <w:lang w:eastAsia="da-DK"/>
        </w:rPr>
        <w:drawing>
          <wp:inline distT="0" distB="0" distL="0" distR="0" wp14:anchorId="29CE80D3" wp14:editId="7230DCC4">
            <wp:extent cx="4953663" cy="4370343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918" cy="437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A7E1E" w14:textId="77777777" w:rsidR="0053574F" w:rsidRPr="002B40AE" w:rsidRDefault="0053574F" w:rsidP="002B40AE">
      <w:pPr>
        <w:pStyle w:val="Listeafsnit"/>
        <w:numPr>
          <w:ilvl w:val="0"/>
          <w:numId w:val="0"/>
        </w:numPr>
        <w:spacing w:after="5" w:line="240" w:lineRule="auto"/>
        <w:ind w:left="720" w:right="6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C254625" w14:textId="77777777" w:rsidR="008C405E" w:rsidRDefault="0053574F" w:rsidP="0053574F">
      <w:pPr>
        <w:pStyle w:val="Listeafsnit"/>
        <w:numPr>
          <w:ilvl w:val="0"/>
          <w:numId w:val="10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Færdiggør ovenstående styring? Kontrollamperne skal indiker</w:t>
      </w:r>
      <w:r w:rsidR="008C405E">
        <w:rPr>
          <w:rFonts w:eastAsia="Times New Roman" w:cstheme="minorHAnsi"/>
          <w:color w:val="000000"/>
          <w:sz w:val="24"/>
          <w:szCs w:val="24"/>
          <w:lang w:eastAsia="da-DK"/>
        </w:rPr>
        <w:t xml:space="preserve">e. </w:t>
      </w:r>
    </w:p>
    <w:p w14:paraId="3D010662" w14:textId="77777777" w:rsidR="008C405E" w:rsidRDefault="008C405E" w:rsidP="008C405E">
      <w:pPr>
        <w:pStyle w:val="Listeafsnit"/>
        <w:numPr>
          <w:ilvl w:val="1"/>
          <w:numId w:val="10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>
        <w:rPr>
          <w:rFonts w:eastAsia="Times New Roman" w:cstheme="minorHAnsi"/>
          <w:color w:val="000000"/>
          <w:sz w:val="24"/>
          <w:szCs w:val="24"/>
          <w:lang w:eastAsia="da-DK"/>
        </w:rPr>
        <w:t xml:space="preserve">P_ tændt. dvs. enten K_ </w:t>
      </w:r>
      <w:r w:rsidRPr="008C405E">
        <w:rPr>
          <w:rFonts w:eastAsia="Times New Roman" w:cstheme="minorHAnsi"/>
          <w:i/>
          <w:color w:val="000000"/>
          <w:sz w:val="24"/>
          <w:szCs w:val="24"/>
          <w:lang w:eastAsia="da-DK"/>
        </w:rPr>
        <w:t xml:space="preserve">eller </w:t>
      </w:r>
      <w:r>
        <w:rPr>
          <w:rFonts w:eastAsia="Times New Roman" w:cstheme="minorHAnsi"/>
          <w:color w:val="000000"/>
          <w:sz w:val="24"/>
          <w:szCs w:val="24"/>
          <w:lang w:eastAsia="da-DK"/>
        </w:rPr>
        <w:t xml:space="preserve">K_. </w:t>
      </w:r>
    </w:p>
    <w:p w14:paraId="6B5EAAB3" w14:textId="77777777" w:rsidR="0053574F" w:rsidRPr="0053574F" w:rsidRDefault="008C405E" w:rsidP="008C405E">
      <w:pPr>
        <w:pStyle w:val="Listeafsnit"/>
        <w:numPr>
          <w:ilvl w:val="1"/>
          <w:numId w:val="10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>
        <w:rPr>
          <w:rFonts w:eastAsia="Times New Roman" w:cstheme="minorHAnsi"/>
          <w:color w:val="000000"/>
          <w:sz w:val="24"/>
          <w:szCs w:val="24"/>
          <w:lang w:eastAsia="da-DK"/>
        </w:rPr>
        <w:t xml:space="preserve">P_ drift. dvs. K_ </w:t>
      </w:r>
      <w:r w:rsidRPr="008C405E">
        <w:rPr>
          <w:rFonts w:eastAsia="Times New Roman" w:cstheme="minorHAnsi"/>
          <w:i/>
          <w:color w:val="000000"/>
          <w:sz w:val="24"/>
          <w:szCs w:val="24"/>
          <w:lang w:eastAsia="da-DK"/>
        </w:rPr>
        <w:t>og</w:t>
      </w:r>
      <w:r>
        <w:rPr>
          <w:rFonts w:eastAsia="Times New Roman" w:cstheme="minorHAnsi"/>
          <w:color w:val="000000"/>
          <w:sz w:val="24"/>
          <w:szCs w:val="24"/>
          <w:lang w:eastAsia="da-DK"/>
        </w:rPr>
        <w:t xml:space="preserve"> K_</w:t>
      </w:r>
      <w:r w:rsidR="0053574F" w:rsidRPr="0053574F">
        <w:rPr>
          <w:rFonts w:eastAsia="Times New Roman" w:cstheme="minorHAnsi"/>
          <w:color w:val="000000"/>
          <w:sz w:val="24"/>
          <w:szCs w:val="24"/>
          <w:lang w:eastAsia="da-DK"/>
        </w:rPr>
        <w:t>.</w:t>
      </w:r>
    </w:p>
    <w:p w14:paraId="29C791B6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82DB02E" w14:textId="77777777" w:rsidR="0053574F" w:rsidRPr="0053574F" w:rsidRDefault="0053574F" w:rsidP="0053574F">
      <w:pPr>
        <w:pStyle w:val="Listeafsnit"/>
        <w:numPr>
          <w:ilvl w:val="0"/>
          <w:numId w:val="10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Benævn de enkelte komponenter?</w:t>
      </w:r>
    </w:p>
    <w:p w14:paraId="3BCCD656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3C478439" w14:textId="77777777" w:rsidR="0053574F" w:rsidRPr="0053574F" w:rsidRDefault="0053574F" w:rsidP="0053574F">
      <w:pPr>
        <w:pStyle w:val="Listeafsnit"/>
        <w:numPr>
          <w:ilvl w:val="0"/>
          <w:numId w:val="10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Benævn de enkelte terminaler?</w:t>
      </w:r>
    </w:p>
    <w:p w14:paraId="1EA85686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3B0C2806" w14:textId="77777777" w:rsidR="0053574F" w:rsidRPr="0053574F" w:rsidRDefault="0053574F" w:rsidP="0053574F">
      <w:pPr>
        <w:pStyle w:val="Listeafsnit"/>
        <w:numPr>
          <w:ilvl w:val="0"/>
          <w:numId w:val="10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Giv en kort beskrivelse af styringen?</w:t>
      </w:r>
    </w:p>
    <w:p w14:paraId="5C6843BF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26FBE0DD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27EE3609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89BB023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07C129C0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86B681E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B8617AB" w14:textId="77777777" w:rsidR="008C405E" w:rsidRDefault="008C405E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C6A9E7A" w14:textId="77777777" w:rsidR="00963021" w:rsidRDefault="00963021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6011B8E0" w14:textId="77777777" w:rsidR="00963021" w:rsidRDefault="00963021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1246F3FC" w14:textId="214E9E0A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  <w:r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  <w:t>Opgave 6</w:t>
      </w:r>
    </w:p>
    <w:p w14:paraId="470ABD93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02177EA2" w14:textId="77777777" w:rsidR="0053574F" w:rsidRPr="0053574F" w:rsidRDefault="0053574F" w:rsidP="0053574F">
      <w:pPr>
        <w:pStyle w:val="Listeafsnit"/>
        <w:numPr>
          <w:ilvl w:val="0"/>
          <w:numId w:val="13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Tegn funktionsdia</w:t>
      </w:r>
      <w:r>
        <w:rPr>
          <w:rFonts w:eastAsia="Times New Roman" w:cstheme="minorHAnsi"/>
          <w:color w:val="000000"/>
          <w:sz w:val="24"/>
          <w:szCs w:val="24"/>
          <w:lang w:eastAsia="da-DK"/>
        </w:rPr>
        <w:t>gram over styringerne i opgave 1 til 5</w: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?</w:t>
      </w:r>
    </w:p>
    <w:p w14:paraId="5A61B23D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0FFC080" w14:textId="77777777" w:rsidR="0053574F" w:rsidRPr="0053574F" w:rsidRDefault="0053574F" w:rsidP="0053574F">
      <w:pPr>
        <w:pStyle w:val="Listeafsnit"/>
        <w:numPr>
          <w:ilvl w:val="0"/>
          <w:numId w:val="14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E88E663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04FB2F6C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3356F257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299BBE9C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56EC39B1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3F6E1F08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EA946AD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3F0953B5" w14:textId="77777777" w:rsidR="0053574F" w:rsidRPr="0053574F" w:rsidRDefault="0053574F" w:rsidP="0053574F">
      <w:pPr>
        <w:pStyle w:val="Listeafsnit"/>
        <w:numPr>
          <w:ilvl w:val="0"/>
          <w:numId w:val="14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3DD2024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3526F9AB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3344E0E0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473BD59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7340695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1ED305C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3651609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80B1E3B" w14:textId="77777777" w:rsidR="0053574F" w:rsidRPr="0053574F" w:rsidRDefault="0053574F" w:rsidP="0053574F">
      <w:pPr>
        <w:pStyle w:val="Listeafsnit"/>
        <w:numPr>
          <w:ilvl w:val="0"/>
          <w:numId w:val="14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D93716E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C738B6A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7B81E21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0D688972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E6D8964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B3CBD42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4357799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23A14A1" w14:textId="77777777" w:rsidR="0053574F" w:rsidRPr="0053574F" w:rsidRDefault="0053574F" w:rsidP="0053574F">
      <w:pPr>
        <w:pStyle w:val="Listeafsnit"/>
        <w:numPr>
          <w:ilvl w:val="0"/>
          <w:numId w:val="14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9363BA1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09A72D8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00349CC4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D6ECBF0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E92B3FF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D0FFE99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9A71FED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B80BA1D" w14:textId="77777777" w:rsidR="0053574F" w:rsidRPr="0053574F" w:rsidRDefault="0053574F" w:rsidP="0053574F">
      <w:pPr>
        <w:pStyle w:val="Listeafsnit"/>
        <w:numPr>
          <w:ilvl w:val="0"/>
          <w:numId w:val="14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2470BD68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0765246C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4E32EE9E" w14:textId="77777777" w:rsid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12F903C2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  <w:t>Opgave 6</w:t>
      </w:r>
      <w:r w:rsidRPr="0053574F"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  <w:t xml:space="preserve"> – forsat </w:t>
      </w:r>
    </w:p>
    <w:p w14:paraId="7611F394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29BA6742" w14:textId="77777777" w:rsidR="0053574F" w:rsidRPr="0053574F" w:rsidRDefault="0053574F" w:rsidP="0053574F">
      <w:pPr>
        <w:pStyle w:val="Listeafsnit"/>
        <w:numPr>
          <w:ilvl w:val="0"/>
          <w:numId w:val="13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Tegn hovedstrømsdiagram over styringerne i </w:t>
      </w:r>
      <w:r>
        <w:rPr>
          <w:rFonts w:eastAsia="Times New Roman" w:cstheme="minorHAnsi"/>
          <w:color w:val="000000"/>
          <w:sz w:val="24"/>
          <w:szCs w:val="24"/>
          <w:lang w:eastAsia="da-DK"/>
        </w:rPr>
        <w:t>opgave 1 til 5</w: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?</w:t>
      </w:r>
    </w:p>
    <w:p w14:paraId="6F18176E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0A47C99B" w14:textId="77777777" w:rsidR="0053574F" w:rsidRPr="0053574F" w:rsidRDefault="0053574F" w:rsidP="0053574F">
      <w:pPr>
        <w:pStyle w:val="Listeafsnit"/>
        <w:numPr>
          <w:ilvl w:val="0"/>
          <w:numId w:val="15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F0DEF7C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54A96061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00E35EA8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2DB2F859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5EE3358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5E34811C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F49F1EE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2D2FA5E" w14:textId="77777777" w:rsidR="0053574F" w:rsidRPr="0053574F" w:rsidRDefault="0053574F" w:rsidP="0053574F">
      <w:pPr>
        <w:pStyle w:val="Listeafsnit"/>
        <w:numPr>
          <w:ilvl w:val="0"/>
          <w:numId w:val="15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22DBF038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A9B68C9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70FDC0E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679FAA5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0918BEB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AB19981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2A5AA954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31ECF95" w14:textId="77777777" w:rsidR="0053574F" w:rsidRPr="0053574F" w:rsidRDefault="0053574F" w:rsidP="0053574F">
      <w:pPr>
        <w:pStyle w:val="Listeafsnit"/>
        <w:numPr>
          <w:ilvl w:val="0"/>
          <w:numId w:val="15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000E7FB1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74566D1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C863EA3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551DCB1B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305A71E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3AE921B6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CBF07AE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7965967" w14:textId="77777777" w:rsidR="0053574F" w:rsidRPr="0053574F" w:rsidRDefault="0053574F" w:rsidP="0053574F">
      <w:pPr>
        <w:pStyle w:val="Listeafsnit"/>
        <w:numPr>
          <w:ilvl w:val="0"/>
          <w:numId w:val="15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0DF0B14B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5CE3ACC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33B298EC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5A17664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E47C04D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21A95258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7C8C3EB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C111949" w14:textId="77777777" w:rsidR="0053574F" w:rsidRPr="0053574F" w:rsidRDefault="0053574F" w:rsidP="0053574F">
      <w:pPr>
        <w:pStyle w:val="Listeafsnit"/>
        <w:numPr>
          <w:ilvl w:val="0"/>
          <w:numId w:val="15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3B5B1C6" w14:textId="507E1455" w:rsid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0FDEDD6B" w14:textId="73E111DB" w:rsidR="00963021" w:rsidRDefault="00963021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1C770369" w14:textId="77777777" w:rsidR="00963021" w:rsidRDefault="00963021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2C71C5A8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val="en-US" w:eastAsia="da-DK"/>
        </w:rPr>
      </w:pPr>
      <w:proofErr w:type="spellStart"/>
      <w:r>
        <w:rPr>
          <w:rFonts w:eastAsia="Times New Roman" w:cstheme="minorHAnsi"/>
          <w:b/>
          <w:color w:val="000000"/>
          <w:sz w:val="24"/>
          <w:szCs w:val="24"/>
          <w:u w:val="single"/>
          <w:lang w:val="en-US" w:eastAsia="da-DK"/>
        </w:rPr>
        <w:t>Opgave</w:t>
      </w:r>
      <w:proofErr w:type="spellEnd"/>
      <w:r>
        <w:rPr>
          <w:rFonts w:eastAsia="Times New Roman" w:cstheme="minorHAnsi"/>
          <w:b/>
          <w:color w:val="000000"/>
          <w:sz w:val="24"/>
          <w:szCs w:val="24"/>
          <w:u w:val="single"/>
          <w:lang w:val="en-US" w:eastAsia="da-DK"/>
        </w:rPr>
        <w:t xml:space="preserve"> 7</w:t>
      </w:r>
    </w:p>
    <w:p w14:paraId="23B897DF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val="en-US" w:eastAsia="da-DK"/>
        </w:rPr>
      </w:pPr>
    </w:p>
    <w:p w14:paraId="7BA717AE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val="en-US" w:eastAsia="da-DK"/>
        </w:rPr>
      </w:pPr>
    </w:p>
    <w:p w14:paraId="54446DF6" w14:textId="77777777" w:rsid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val="en-US"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7923B4B" wp14:editId="1FF9A243">
                <wp:simplePos x="0" y="0"/>
                <wp:positionH relativeFrom="column">
                  <wp:posOffset>1778635</wp:posOffset>
                </wp:positionH>
                <wp:positionV relativeFrom="paragraph">
                  <wp:posOffset>158750</wp:posOffset>
                </wp:positionV>
                <wp:extent cx="8255" cy="2587625"/>
                <wp:effectExtent l="0" t="0" r="29845" b="22225"/>
                <wp:wrapNone/>
                <wp:docPr id="16097" name="Lige forbindelse 16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258792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A0E331" id="Lige forbindelse 16097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05pt,12.5pt" to="140.7pt,2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" strokecolor="windowText" strokeweight=".5pt">
                <v:stroke dashstyle="dash" joinstyle="miter"/>
              </v:lin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6D29B0A" wp14:editId="1892990A">
                <wp:simplePos x="0" y="0"/>
                <wp:positionH relativeFrom="column">
                  <wp:posOffset>1398905</wp:posOffset>
                </wp:positionH>
                <wp:positionV relativeFrom="paragraph">
                  <wp:posOffset>106680</wp:posOffset>
                </wp:positionV>
                <wp:extent cx="8255" cy="2328545"/>
                <wp:effectExtent l="76200" t="38100" r="67945" b="33655"/>
                <wp:wrapNone/>
                <wp:docPr id="16098" name="Lige forbindelse 16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7" cy="232913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7EC2C2" id="Lige forbindelse 16098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15pt,8.4pt" to="110.8pt,1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" strokecolor="windowText" strokeweight=".5pt">
                <v:stroke startarrow="block" joinstyle="miter"/>
              </v:line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val="en-US" w:eastAsia="da-DK"/>
        </w:rPr>
        <w:t xml:space="preserve">                </w:t>
      </w:r>
    </w:p>
    <w:p w14:paraId="603B6B07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val="en-US"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val="en-US" w:eastAsia="da-DK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  <w:lang w:val="en-US" w:eastAsia="da-DK"/>
        </w:rPr>
        <w:tab/>
      </w:r>
      <w:r w:rsidRPr="0053574F">
        <w:rPr>
          <w:rFonts w:eastAsia="Times New Roman" w:cstheme="minorHAnsi"/>
          <w:color w:val="000000"/>
          <w:sz w:val="24"/>
          <w:szCs w:val="24"/>
          <w:lang w:val="en-US" w:eastAsia="da-DK"/>
        </w:rPr>
        <w:t xml:space="preserve">  </w:t>
      </w:r>
      <w:proofErr w:type="spellStart"/>
      <w:r w:rsidRPr="0053574F">
        <w:rPr>
          <w:rFonts w:eastAsia="Times New Roman" w:cstheme="minorHAnsi"/>
          <w:color w:val="000000"/>
          <w:sz w:val="24"/>
          <w:szCs w:val="24"/>
          <w:lang w:val="en-US" w:eastAsia="da-DK"/>
        </w:rPr>
        <w:t>Funktioner</w:t>
      </w:r>
      <w:proofErr w:type="spellEnd"/>
    </w:p>
    <w:p w14:paraId="6285E4A0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val="en-US"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B05D645" wp14:editId="39F9F367">
                <wp:simplePos x="0" y="0"/>
                <wp:positionH relativeFrom="column">
                  <wp:posOffset>3909060</wp:posOffset>
                </wp:positionH>
                <wp:positionV relativeFrom="paragraph">
                  <wp:posOffset>43815</wp:posOffset>
                </wp:positionV>
                <wp:extent cx="0" cy="2354580"/>
                <wp:effectExtent l="0" t="0" r="19050" b="7620"/>
                <wp:wrapNone/>
                <wp:docPr id="16106" name="Lige forbindelse 16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5501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ED43D3" id="Lige forbindelse 16106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8pt,3.45pt" to="307.8pt,1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" strokecolor="windowText" strokeweight=".5pt">
                <v:stroke dashstyle="dash" joinstyle="miter"/>
              </v:lin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4FB8432" wp14:editId="000B3A79">
                <wp:simplePos x="0" y="0"/>
                <wp:positionH relativeFrom="column">
                  <wp:posOffset>3607435</wp:posOffset>
                </wp:positionH>
                <wp:positionV relativeFrom="paragraph">
                  <wp:posOffset>9525</wp:posOffset>
                </wp:positionV>
                <wp:extent cx="8255" cy="2363470"/>
                <wp:effectExtent l="0" t="0" r="29845" b="36830"/>
                <wp:wrapNone/>
                <wp:docPr id="16103" name="Lige forbindelse 16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26" cy="236363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08AE0B" id="Lige forbindelse 16103" o:spid="_x0000_s1026" style="position:absolute;flip:x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05pt,.75pt" to="284.7pt,1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" strokecolor="windowText" strokeweight=".5pt">
                <v:stroke dashstyle="dash" joinstyle="miter"/>
              </v:lin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9CEF24C" wp14:editId="23322C3F">
                <wp:simplePos x="0" y="0"/>
                <wp:positionH relativeFrom="column">
                  <wp:posOffset>2813685</wp:posOffset>
                </wp:positionH>
                <wp:positionV relativeFrom="paragraph">
                  <wp:posOffset>26670</wp:posOffset>
                </wp:positionV>
                <wp:extent cx="8255" cy="2553335"/>
                <wp:effectExtent l="0" t="0" r="29845" b="37465"/>
                <wp:wrapNone/>
                <wp:docPr id="16102" name="Lige forbindelse 16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255341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5DE6EF" id="Lige forbindelse 16102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55pt,2.1pt" to="222.2pt,2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" strokecolor="windowText" strokeweight=".5pt">
                <v:stroke dashstyle="dash" joinstyle="miter"/>
              </v:line>
            </w:pict>
          </mc:Fallback>
        </mc:AlternateContent>
      </w:r>
    </w:p>
    <w:p w14:paraId="45A0BC58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vertAlign w:val="subscript"/>
          <w:lang w:val="en-US" w:eastAsia="da-DK"/>
        </w:rPr>
      </w:pPr>
    </w:p>
    <w:p w14:paraId="42665D3A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val="en-US"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6D83DCF" wp14:editId="40C80EA2">
                <wp:simplePos x="0" y="0"/>
                <wp:positionH relativeFrom="column">
                  <wp:posOffset>1398905</wp:posOffset>
                </wp:positionH>
                <wp:positionV relativeFrom="paragraph">
                  <wp:posOffset>73025</wp:posOffset>
                </wp:positionV>
                <wp:extent cx="2803525" cy="137160"/>
                <wp:effectExtent l="0" t="0" r="15875" b="15240"/>
                <wp:wrapNone/>
                <wp:docPr id="16159" name="Rektangel 16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3525" cy="1375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8F78C" id="Rektangel 16159" o:spid="_x0000_s1026" style="position:absolute;margin-left:110.15pt;margin-top:5.75pt;width:220.75pt;height:10.8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" fillcolor="window" strokecolor="windowText" strokeweight="1pt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5E62DEC" wp14:editId="7A7CA51A">
                <wp:simplePos x="0" y="0"/>
                <wp:positionH relativeFrom="column">
                  <wp:posOffset>3601720</wp:posOffset>
                </wp:positionH>
                <wp:positionV relativeFrom="paragraph">
                  <wp:posOffset>69850</wp:posOffset>
                </wp:positionV>
                <wp:extent cx="304800" cy="145415"/>
                <wp:effectExtent l="0" t="0" r="19050" b="26035"/>
                <wp:wrapNone/>
                <wp:docPr id="16168" name="Rektangel 16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45942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474A3" id="Rektangel 16168" o:spid="_x0000_s1026" style="position:absolute;margin-left:283.6pt;margin-top:5.5pt;width:24pt;height:11.4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" fillcolor="windowText" strokeweight="1pt"/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val="en-US" w:eastAsia="da-DK"/>
        </w:rPr>
        <w:t xml:space="preserve">                   S</w:t>
      </w:r>
      <w:r w:rsidRPr="0053574F">
        <w:rPr>
          <w:rFonts w:eastAsia="Times New Roman" w:cstheme="minorHAnsi"/>
          <w:color w:val="000000"/>
          <w:sz w:val="24"/>
          <w:szCs w:val="24"/>
          <w:vertAlign w:val="subscript"/>
          <w:lang w:val="en-US" w:eastAsia="da-DK"/>
        </w:rPr>
        <w:t>1</w:t>
      </w:r>
      <w:r w:rsidRPr="0053574F">
        <w:rPr>
          <w:rFonts w:eastAsia="Times New Roman" w:cstheme="minorHAnsi"/>
          <w:color w:val="000000"/>
          <w:sz w:val="24"/>
          <w:szCs w:val="24"/>
          <w:lang w:val="en-US" w:eastAsia="da-DK"/>
        </w:rPr>
        <w:t>. Stop</w:t>
      </w:r>
    </w:p>
    <w:p w14:paraId="6C134B11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val="en-US" w:eastAsia="da-DK"/>
        </w:rPr>
      </w:pPr>
    </w:p>
    <w:p w14:paraId="3B33B294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val="en-US"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AD6C5A4" wp14:editId="3C68ED56">
                <wp:simplePos x="0" y="0"/>
                <wp:positionH relativeFrom="column">
                  <wp:posOffset>1413510</wp:posOffset>
                </wp:positionH>
                <wp:positionV relativeFrom="paragraph">
                  <wp:posOffset>45085</wp:posOffset>
                </wp:positionV>
                <wp:extent cx="2811780" cy="146050"/>
                <wp:effectExtent l="0" t="0" r="26670" b="25400"/>
                <wp:wrapNone/>
                <wp:docPr id="16259" name="Rektangel 16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11780" cy="1466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B40F3" id="Rektangel 16259" o:spid="_x0000_s1026" style="position:absolute;margin-left:111.3pt;margin-top:3.55pt;width:221.4pt;height:11.5pt;flip:y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" fillcolor="window" strokecolor="windowText" strokeweight="1pt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065BE08" wp14:editId="7A37FED0">
                <wp:simplePos x="0" y="0"/>
                <wp:positionH relativeFrom="column">
                  <wp:posOffset>1770380</wp:posOffset>
                </wp:positionH>
                <wp:positionV relativeFrom="paragraph">
                  <wp:posOffset>54610</wp:posOffset>
                </wp:positionV>
                <wp:extent cx="154940" cy="128270"/>
                <wp:effectExtent l="0" t="0" r="16510" b="24130"/>
                <wp:wrapNone/>
                <wp:docPr id="16257" name="Rektangel 16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2827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99849" id="Rektangel 16257" o:spid="_x0000_s1026" style="position:absolute;margin-left:139.4pt;margin-top:4.3pt;width:12.2pt;height:10.1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" fillcolor="windowText" strokeweight="1pt"/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val="en-US" w:eastAsia="da-DK"/>
        </w:rPr>
        <w:t xml:space="preserve">                   S</w:t>
      </w:r>
      <w:r w:rsidRPr="0053574F">
        <w:rPr>
          <w:rFonts w:eastAsia="Times New Roman" w:cstheme="minorHAnsi"/>
          <w:color w:val="000000"/>
          <w:sz w:val="24"/>
          <w:szCs w:val="24"/>
          <w:vertAlign w:val="subscript"/>
          <w:lang w:val="en-US" w:eastAsia="da-DK"/>
        </w:rPr>
        <w:t>2.</w:t>
      </w:r>
      <w:r w:rsidRPr="0053574F">
        <w:rPr>
          <w:rFonts w:eastAsia="Times New Roman" w:cstheme="minorHAnsi"/>
          <w:color w:val="000000"/>
          <w:sz w:val="24"/>
          <w:szCs w:val="24"/>
          <w:lang w:val="en-US" w:eastAsia="da-DK"/>
        </w:rPr>
        <w:t xml:space="preserve"> Start 1                                                                                                 </w:t>
      </w:r>
    </w:p>
    <w:p w14:paraId="4956A4B7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val="en-US" w:eastAsia="da-DK"/>
        </w:rPr>
      </w:pPr>
    </w:p>
    <w:p w14:paraId="1BF9EF3A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1375D75" wp14:editId="540940EC">
                <wp:simplePos x="0" y="0"/>
                <wp:positionH relativeFrom="column">
                  <wp:posOffset>1784350</wp:posOffset>
                </wp:positionH>
                <wp:positionV relativeFrom="paragraph">
                  <wp:posOffset>22225</wp:posOffset>
                </wp:positionV>
                <wp:extent cx="1828800" cy="146050"/>
                <wp:effectExtent l="0" t="0" r="19050" b="25400"/>
                <wp:wrapNone/>
                <wp:docPr id="16268" name="Rektangel 16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4605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2C1FC" id="Rektangel 16268" o:spid="_x0000_s1026" style="position:absolute;margin-left:140.5pt;margin-top:1.75pt;width:2in;height:11.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" fillcolor="windowText" strokeweight="1pt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20C7B66" wp14:editId="33E6AD7B">
                <wp:simplePos x="0" y="0"/>
                <wp:positionH relativeFrom="column">
                  <wp:posOffset>1422400</wp:posOffset>
                </wp:positionH>
                <wp:positionV relativeFrom="paragraph">
                  <wp:posOffset>13970</wp:posOffset>
                </wp:positionV>
                <wp:extent cx="2820670" cy="146050"/>
                <wp:effectExtent l="0" t="0" r="17780" b="25400"/>
                <wp:wrapNone/>
                <wp:docPr id="16263" name="Rektangel 16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0670" cy="1466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EEF90" id="Rektangel 16263" o:spid="_x0000_s1026" style="position:absolute;margin-left:112pt;margin-top:1.1pt;width:222.1pt;height:11.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" fillcolor="window" strokecolor="windowText" strokeweight="1pt"/>
            </w:pict>
          </mc:Fallback>
        </mc:AlternateContent>
      </w:r>
      <w:r w:rsidRPr="006C6E1B">
        <w:rPr>
          <w:rFonts w:eastAsia="Times New Roman" w:cstheme="minorHAnsi"/>
          <w:color w:val="000000"/>
          <w:sz w:val="24"/>
          <w:szCs w:val="24"/>
          <w:lang w:val="en-US" w:eastAsia="da-DK"/>
        </w:rPr>
        <w:t xml:space="preserve">                   </w: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K</w:t>
      </w:r>
      <w:r w:rsidRPr="0053574F">
        <w:rPr>
          <w:rFonts w:eastAsia="Times New Roman" w:cstheme="minorHAnsi"/>
          <w:color w:val="000000"/>
          <w:sz w:val="24"/>
          <w:szCs w:val="24"/>
          <w:vertAlign w:val="subscript"/>
          <w:lang w:eastAsia="da-DK"/>
        </w:rPr>
        <w:t>1</w: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                                                     </w:t>
      </w:r>
    </w:p>
    <w:p w14:paraId="5E5B4961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F1AE8C0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39A0EB8" wp14:editId="38337AD1">
                <wp:simplePos x="0" y="0"/>
                <wp:positionH relativeFrom="column">
                  <wp:posOffset>1776095</wp:posOffset>
                </wp:positionH>
                <wp:positionV relativeFrom="paragraph">
                  <wp:posOffset>34290</wp:posOffset>
                </wp:positionV>
                <wp:extent cx="1837055" cy="154940"/>
                <wp:effectExtent l="0" t="0" r="10795" b="16510"/>
                <wp:wrapNone/>
                <wp:docPr id="16265" name="Rektangel 16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427" cy="155276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3D5E1" id="Rektangel 16265" o:spid="_x0000_s1026" style="position:absolute;margin-left:139.85pt;margin-top:2.7pt;width:144.65pt;height:12.2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" fillcolor="windowText" strokeweight="1pt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9FB72D4" wp14:editId="2E70ECC2">
                <wp:simplePos x="0" y="0"/>
                <wp:positionH relativeFrom="column">
                  <wp:posOffset>1409065</wp:posOffset>
                </wp:positionH>
                <wp:positionV relativeFrom="paragraph">
                  <wp:posOffset>20955</wp:posOffset>
                </wp:positionV>
                <wp:extent cx="2846070" cy="154940"/>
                <wp:effectExtent l="0" t="0" r="11430" b="16510"/>
                <wp:wrapNone/>
                <wp:docPr id="16267" name="Rektangel 16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15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9F459" id="Rektangel 16267" o:spid="_x0000_s1026" style="position:absolute;margin-left:110.95pt;margin-top:1.65pt;width:224.1pt;height:12.2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" fillcolor="window" strokecolor="windowText" strokeweight="1pt"/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 K</w:t>
      </w:r>
      <w:r w:rsidRPr="0053574F">
        <w:rPr>
          <w:rFonts w:eastAsia="Times New Roman" w:cstheme="minorHAnsi"/>
          <w:color w:val="000000"/>
          <w:sz w:val="24"/>
          <w:szCs w:val="24"/>
          <w:vertAlign w:val="subscript"/>
          <w:lang w:eastAsia="da-DK"/>
        </w:rPr>
        <w:t>2</w:t>
      </w:r>
    </w:p>
    <w:p w14:paraId="765FF7C5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5AB141AB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D379BBA" wp14:editId="195E12D4">
                <wp:simplePos x="0" y="0"/>
                <wp:positionH relativeFrom="column">
                  <wp:posOffset>2818130</wp:posOffset>
                </wp:positionH>
                <wp:positionV relativeFrom="paragraph">
                  <wp:posOffset>15875</wp:posOffset>
                </wp:positionV>
                <wp:extent cx="793115" cy="154305"/>
                <wp:effectExtent l="0" t="0" r="26035" b="17145"/>
                <wp:wrapNone/>
                <wp:docPr id="16271" name="Rektangel 16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115" cy="15430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8F1AD" id="Rektangel 16271" o:spid="_x0000_s1026" style="position:absolute;margin-left:221.9pt;margin-top:1.25pt;width:62.45pt;height:12.1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" fillcolor="windowText" strokeweight="1pt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90503D7" wp14:editId="60712B1E">
                <wp:simplePos x="0" y="0"/>
                <wp:positionH relativeFrom="column">
                  <wp:posOffset>1426210</wp:posOffset>
                </wp:positionH>
                <wp:positionV relativeFrom="paragraph">
                  <wp:posOffset>18415</wp:posOffset>
                </wp:positionV>
                <wp:extent cx="2854960" cy="154305"/>
                <wp:effectExtent l="0" t="0" r="21590" b="17145"/>
                <wp:wrapNone/>
                <wp:docPr id="16269" name="Rektangel 16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960" cy="1548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D8535" id="Rektangel 16269" o:spid="_x0000_s1026" style="position:absolute;margin-left:112.3pt;margin-top:1.45pt;width:224.8pt;height:12.1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" fillcolor="window" strokecolor="windowText" strokeweight="1pt"/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 H</w:t>
      </w:r>
      <w:r w:rsidRPr="0053574F">
        <w:rPr>
          <w:rFonts w:eastAsia="Times New Roman" w:cstheme="minorHAnsi"/>
          <w:color w:val="000000"/>
          <w:sz w:val="24"/>
          <w:szCs w:val="24"/>
          <w:vertAlign w:val="subscript"/>
          <w:lang w:eastAsia="da-DK"/>
        </w:rPr>
        <w:t>1</w:t>
      </w:r>
    </w:p>
    <w:p w14:paraId="5D3115C3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08FF9D5" wp14:editId="5E705BB6">
                <wp:simplePos x="0" y="0"/>
                <wp:positionH relativeFrom="column">
                  <wp:posOffset>1407795</wp:posOffset>
                </wp:positionH>
                <wp:positionV relativeFrom="paragraph">
                  <wp:posOffset>128905</wp:posOffset>
                </wp:positionV>
                <wp:extent cx="4157980" cy="0"/>
                <wp:effectExtent l="0" t="76200" r="13970" b="95250"/>
                <wp:wrapNone/>
                <wp:docPr id="16275" name="Lige forbindelse 16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8567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BB833A" id="Lige forbindelse 16275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85pt,10.15pt" to="438.2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" strokecolor="windowText" strokeweight=".5pt">
                <v:stroke endarrow="block" joinstyle="miter"/>
              </v:line>
            </w:pict>
          </mc:Fallback>
        </mc:AlternateContent>
      </w:r>
    </w:p>
    <w:p w14:paraId="3F1CAF1C" w14:textId="77777777" w:rsidR="0053574F" w:rsidRPr="0053574F" w:rsidRDefault="0053574F" w:rsidP="0053574F">
      <w:pPr>
        <w:spacing w:after="5" w:line="259" w:lineRule="auto"/>
        <w:ind w:left="720" w:firstLine="2235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8 sek.                                            </w:t>
      </w:r>
      <w:r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           </w: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Tid                               </w:t>
      </w:r>
    </w:p>
    <w:p w14:paraId="4A7693C5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20FDB29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55791A0" w14:textId="77777777" w:rsidR="0053574F" w:rsidRPr="002B40AE" w:rsidRDefault="0053574F" w:rsidP="002B40AE">
      <w:pPr>
        <w:pStyle w:val="Listeafsnit"/>
        <w:numPr>
          <w:ilvl w:val="0"/>
          <w:numId w:val="19"/>
        </w:num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2B40AE">
        <w:rPr>
          <w:rFonts w:eastAsia="Times New Roman" w:cstheme="minorHAnsi"/>
          <w:color w:val="000000"/>
          <w:sz w:val="24"/>
          <w:szCs w:val="24"/>
          <w:lang w:eastAsia="da-DK"/>
        </w:rPr>
        <w:t>Tegn nøgleskemaet ud fra funktionsdiagrammet?</w:t>
      </w:r>
    </w:p>
    <w:p w14:paraId="3B7AB03F" w14:textId="77777777" w:rsidR="0053574F" w:rsidRPr="0053574F" w:rsidRDefault="0053574F" w:rsidP="002B40AE">
      <w:pPr>
        <w:spacing w:after="5" w:line="259" w:lineRule="auto"/>
        <w:ind w:firstLine="754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CC823F2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5517EA8E" w14:textId="77777777" w:rsidR="0053574F" w:rsidRPr="002B40AE" w:rsidRDefault="0053574F" w:rsidP="002B40AE">
      <w:pPr>
        <w:pStyle w:val="Listeafsnit"/>
        <w:numPr>
          <w:ilvl w:val="0"/>
          <w:numId w:val="19"/>
        </w:num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2B40AE">
        <w:rPr>
          <w:rFonts w:eastAsia="Times New Roman" w:cstheme="minorHAnsi"/>
          <w:color w:val="000000"/>
          <w:sz w:val="24"/>
          <w:szCs w:val="24"/>
          <w:lang w:eastAsia="da-DK"/>
        </w:rPr>
        <w:t>Hvad hedder den enhed der styre tiden?</w:t>
      </w:r>
    </w:p>
    <w:p w14:paraId="118E3C4E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18AC3356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213A2A29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4F70180C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1A576432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25AB91DB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4207412C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2B5BFAD2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02B208DC" w14:textId="77777777" w:rsidR="002B40AE" w:rsidRDefault="002B40AE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030A86BD" w14:textId="77777777" w:rsidR="002B40AE" w:rsidRDefault="002B40AE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45DFB796" w14:textId="77777777" w:rsidR="002B40AE" w:rsidRDefault="002B40AE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3292C570" w14:textId="77777777" w:rsidR="002B40AE" w:rsidRDefault="002B40AE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43AD249E" w14:textId="77777777" w:rsidR="002B40AE" w:rsidRDefault="002B40AE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64628D73" w14:textId="77777777" w:rsidR="002B40AE" w:rsidRDefault="002B40AE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33D95CA1" w14:textId="77777777" w:rsidR="002B40AE" w:rsidRDefault="002B40AE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635CA4C8" w14:textId="1CCA8892" w:rsidR="002B40AE" w:rsidRDefault="002B40AE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20E61013" w14:textId="350363DF" w:rsidR="00963021" w:rsidRDefault="00963021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5E1B39FA" w14:textId="558C0F19" w:rsidR="00963021" w:rsidRDefault="00963021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792C25C5" w14:textId="77777777" w:rsidR="00963021" w:rsidRDefault="00963021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742A728E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  <w:t>Opgave 8</w:t>
      </w:r>
    </w:p>
    <w:p w14:paraId="1B79B2FD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26D46210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3CC2C499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77B2E5C" wp14:editId="6BAE3FB5">
                <wp:simplePos x="0" y="0"/>
                <wp:positionH relativeFrom="column">
                  <wp:posOffset>1778635</wp:posOffset>
                </wp:positionH>
                <wp:positionV relativeFrom="paragraph">
                  <wp:posOffset>158750</wp:posOffset>
                </wp:positionV>
                <wp:extent cx="8255" cy="2587625"/>
                <wp:effectExtent l="0" t="0" r="29845" b="22225"/>
                <wp:wrapNone/>
                <wp:docPr id="16276" name="Lige forbindelse 16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258792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22F751" id="Lige forbindelse 16276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05pt,12.5pt" to="140.7pt,2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" strokecolor="windowText" strokeweight=".5pt">
                <v:stroke dashstyle="dash" joinstyle="miter"/>
              </v:lin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6CEFD1D" wp14:editId="1DD10CD7">
                <wp:simplePos x="0" y="0"/>
                <wp:positionH relativeFrom="column">
                  <wp:posOffset>1398905</wp:posOffset>
                </wp:positionH>
                <wp:positionV relativeFrom="paragraph">
                  <wp:posOffset>106680</wp:posOffset>
                </wp:positionV>
                <wp:extent cx="8255" cy="2328545"/>
                <wp:effectExtent l="76200" t="38100" r="67945" b="33655"/>
                <wp:wrapNone/>
                <wp:docPr id="16277" name="Lige forbindelse 16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7" cy="232913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74F06A" id="Lige forbindelse 16277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15pt,8.4pt" to="110.8pt,1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" strokecolor="windowText" strokeweight=".5pt">
                <v:stroke startarrow="block" joinstyle="miter"/>
              </v:line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 Funktioner</w:t>
      </w:r>
    </w:p>
    <w:p w14:paraId="16FCF1AF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7E65CA2" wp14:editId="5B7CAC75">
                <wp:simplePos x="0" y="0"/>
                <wp:positionH relativeFrom="column">
                  <wp:posOffset>1925320</wp:posOffset>
                </wp:positionH>
                <wp:positionV relativeFrom="paragraph">
                  <wp:posOffset>104140</wp:posOffset>
                </wp:positionV>
                <wp:extent cx="8255" cy="2199640"/>
                <wp:effectExtent l="0" t="0" r="29845" b="29210"/>
                <wp:wrapNone/>
                <wp:docPr id="16301" name="Lige forbindelse 16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91" cy="219973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82E0FE" id="Lige forbindelse 16301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6pt,8.2pt" to="152.25pt,1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" strokecolor="windowText" strokeweight=".5pt">
                <v:stroke dashstyle="dash" joinstyle="miter"/>
              </v:line>
            </w:pict>
          </mc:Fallback>
        </mc:AlternateContent>
      </w:r>
    </w:p>
    <w:p w14:paraId="00D080B9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vertAlign w:val="subscript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8F0FD36" wp14:editId="302EF25C">
                <wp:simplePos x="0" y="0"/>
                <wp:positionH relativeFrom="column">
                  <wp:posOffset>2613025</wp:posOffset>
                </wp:positionH>
                <wp:positionV relativeFrom="paragraph">
                  <wp:posOffset>95250</wp:posOffset>
                </wp:positionV>
                <wp:extent cx="8255" cy="2363470"/>
                <wp:effectExtent l="0" t="0" r="29845" b="36830"/>
                <wp:wrapNone/>
                <wp:docPr id="16297" name="Lige forbindelse 16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26" cy="236363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9F99A3" id="Lige forbindelse 16297" o:spid="_x0000_s1026" style="position:absolute;flip:x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75pt,7.5pt" to="206.4pt,1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" strokecolor="windowText" strokeweight=".5pt">
                <v:stroke dashstyle="dash" joinstyle="miter"/>
              </v:line>
            </w:pict>
          </mc:Fallback>
        </mc:AlternateContent>
      </w:r>
    </w:p>
    <w:p w14:paraId="59E6EAE2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0ACDCA5B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3D8B35E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41482EC" wp14:editId="71EF66DB">
                <wp:simplePos x="0" y="0"/>
                <wp:positionH relativeFrom="column">
                  <wp:posOffset>1424940</wp:posOffset>
                </wp:positionH>
                <wp:positionV relativeFrom="paragraph">
                  <wp:posOffset>47625</wp:posOffset>
                </wp:positionV>
                <wp:extent cx="1750695" cy="137160"/>
                <wp:effectExtent l="0" t="0" r="20955" b="15240"/>
                <wp:wrapNone/>
                <wp:docPr id="16304" name="Rektangel 16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50695" cy="1376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A4E6A" id="Rektangel 16304" o:spid="_x0000_s1026" style="position:absolute;margin-left:112.2pt;margin-top:3.75pt;width:137.85pt;height:10.8pt;flip:y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" fillcolor="window" strokecolor="windowText" strokeweight="1pt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849D892" wp14:editId="14061A01">
                <wp:simplePos x="0" y="0"/>
                <wp:positionH relativeFrom="column">
                  <wp:posOffset>1770380</wp:posOffset>
                </wp:positionH>
                <wp:positionV relativeFrom="paragraph">
                  <wp:posOffset>54610</wp:posOffset>
                </wp:positionV>
                <wp:extent cx="154940" cy="128270"/>
                <wp:effectExtent l="0" t="0" r="16510" b="24130"/>
                <wp:wrapNone/>
                <wp:docPr id="16305" name="Rektangel 16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2827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135F5" id="Rektangel 16305" o:spid="_x0000_s1026" style="position:absolute;margin-left:139.4pt;margin-top:4.3pt;width:12.2pt;height:10.1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" fillcolor="windowText" strokeweight="1pt"/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         S</w:t>
      </w:r>
      <w:r w:rsidRPr="0053574F">
        <w:rPr>
          <w:rFonts w:eastAsia="Times New Roman" w:cstheme="minorHAnsi"/>
          <w:color w:val="000000"/>
          <w:sz w:val="24"/>
          <w:szCs w:val="24"/>
          <w:vertAlign w:val="subscript"/>
          <w:lang w:eastAsia="da-DK"/>
        </w:rPr>
        <w:t>1</w: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                                                                               </w:t>
      </w:r>
    </w:p>
    <w:p w14:paraId="7B65DA5D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0D770AFD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9205E59" wp14:editId="79D048D5">
                <wp:simplePos x="0" y="0"/>
                <wp:positionH relativeFrom="column">
                  <wp:posOffset>1424940</wp:posOffset>
                </wp:positionH>
                <wp:positionV relativeFrom="paragraph">
                  <wp:posOffset>8255</wp:posOffset>
                </wp:positionV>
                <wp:extent cx="1750695" cy="154940"/>
                <wp:effectExtent l="0" t="0" r="20955" b="16510"/>
                <wp:wrapNone/>
                <wp:docPr id="16318" name="Rektangel 16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162" cy="154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83F48" id="Rektangel 16318" o:spid="_x0000_s1026" style="position:absolute;margin-left:112.2pt;margin-top:.65pt;width:137.85pt;height:12.2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" fillcolor="window" strokecolor="windowText" strokeweight="1pt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686FEAD" wp14:editId="43E510E2">
                <wp:simplePos x="0" y="0"/>
                <wp:positionH relativeFrom="column">
                  <wp:posOffset>1786890</wp:posOffset>
                </wp:positionH>
                <wp:positionV relativeFrom="paragraph">
                  <wp:posOffset>17145</wp:posOffset>
                </wp:positionV>
                <wp:extent cx="146050" cy="137160"/>
                <wp:effectExtent l="0" t="0" r="25400" b="15240"/>
                <wp:wrapNone/>
                <wp:docPr id="16306" name="Rektangel 16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14" cy="137424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214BD" id="Rektangel 16306" o:spid="_x0000_s1026" style="position:absolute;margin-left:140.7pt;margin-top:1.35pt;width:11.5pt;height:10.8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" fillcolor="windowText" strokeweight="1pt"/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         K</w:t>
      </w:r>
      <w:r w:rsidRPr="0053574F">
        <w:rPr>
          <w:rFonts w:eastAsia="Times New Roman" w:cstheme="minorHAnsi"/>
          <w:color w:val="000000"/>
          <w:sz w:val="24"/>
          <w:szCs w:val="24"/>
          <w:vertAlign w:val="subscript"/>
          <w:lang w:eastAsia="da-DK"/>
        </w:rPr>
        <w:t>1</w: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                                                     </w:t>
      </w:r>
    </w:p>
    <w:p w14:paraId="2AED4049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AC80915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5C5865E" wp14:editId="45C09CF0">
                <wp:simplePos x="0" y="0"/>
                <wp:positionH relativeFrom="column">
                  <wp:posOffset>1445895</wp:posOffset>
                </wp:positionH>
                <wp:positionV relativeFrom="paragraph">
                  <wp:posOffset>15240</wp:posOffset>
                </wp:positionV>
                <wp:extent cx="1819910" cy="163830"/>
                <wp:effectExtent l="0" t="0" r="27940" b="26670"/>
                <wp:wrapNone/>
                <wp:docPr id="16321" name="Rektangel 16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173" cy="163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D9C5D" id="Rektangel 16321" o:spid="_x0000_s1026" style="position:absolute;margin-left:113.85pt;margin-top:1.2pt;width:143.3pt;height:12.9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" fillcolor="window" strokecolor="windowText" strokeweight="1pt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9518665" wp14:editId="179D970D">
                <wp:simplePos x="0" y="0"/>
                <wp:positionH relativeFrom="column">
                  <wp:posOffset>1784985</wp:posOffset>
                </wp:positionH>
                <wp:positionV relativeFrom="paragraph">
                  <wp:posOffset>22860</wp:posOffset>
                </wp:positionV>
                <wp:extent cx="154940" cy="146050"/>
                <wp:effectExtent l="0" t="0" r="16510" b="25400"/>
                <wp:wrapNone/>
                <wp:docPr id="16319" name="Rektangel 16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4605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281CD" id="Rektangel 16319" o:spid="_x0000_s1026" style="position:absolute;margin-left:140.55pt;margin-top:1.8pt;width:12.2pt;height:11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" fillcolor="windowText" strokeweight="1pt"/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         K</w:t>
      </w:r>
      <w:r w:rsidRPr="0053574F">
        <w:rPr>
          <w:rFonts w:eastAsia="Times New Roman" w:cstheme="minorHAnsi"/>
          <w:color w:val="000000"/>
          <w:sz w:val="24"/>
          <w:szCs w:val="24"/>
          <w:vertAlign w:val="subscript"/>
          <w:lang w:eastAsia="da-DK"/>
        </w:rPr>
        <w:t>2</w:t>
      </w:r>
    </w:p>
    <w:p w14:paraId="17115F4C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081930C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3B896B5" wp14:editId="2B7A4E16">
                <wp:simplePos x="0" y="0"/>
                <wp:positionH relativeFrom="column">
                  <wp:posOffset>1805940</wp:posOffset>
                </wp:positionH>
                <wp:positionV relativeFrom="paragraph">
                  <wp:posOffset>17145</wp:posOffset>
                </wp:positionV>
                <wp:extent cx="793115" cy="154305"/>
                <wp:effectExtent l="0" t="0" r="26035" b="17145"/>
                <wp:wrapNone/>
                <wp:docPr id="16323" name="Rektangel 16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115" cy="15430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1080F" id="Rektangel 16323" o:spid="_x0000_s1026" style="position:absolute;margin-left:142.2pt;margin-top:1.35pt;width:62.45pt;height:12.1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" fillcolor="windowText" strokeweight="1pt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E125B8A" wp14:editId="714E83CA">
                <wp:simplePos x="0" y="0"/>
                <wp:positionH relativeFrom="column">
                  <wp:posOffset>1431290</wp:posOffset>
                </wp:positionH>
                <wp:positionV relativeFrom="paragraph">
                  <wp:posOffset>25400</wp:posOffset>
                </wp:positionV>
                <wp:extent cx="1785620" cy="154305"/>
                <wp:effectExtent l="0" t="0" r="24130" b="17145"/>
                <wp:wrapNone/>
                <wp:docPr id="16322" name="Rektangel 16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68" cy="1543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FE41A" id="Rektangel 16322" o:spid="_x0000_s1026" style="position:absolute;margin-left:112.7pt;margin-top:2pt;width:140.6pt;height:12.1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" fillcolor="window" strokecolor="windowText" strokeweight="1pt"/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         H</w:t>
      </w:r>
      <w:r w:rsidRPr="0053574F">
        <w:rPr>
          <w:rFonts w:eastAsia="Times New Roman" w:cstheme="minorHAnsi"/>
          <w:color w:val="000000"/>
          <w:sz w:val="24"/>
          <w:szCs w:val="24"/>
          <w:vertAlign w:val="subscript"/>
          <w:lang w:eastAsia="da-DK"/>
        </w:rPr>
        <w:t>1</w:t>
      </w:r>
    </w:p>
    <w:p w14:paraId="55F2DBD2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C22C13C" wp14:editId="0C5C0785">
                <wp:simplePos x="0" y="0"/>
                <wp:positionH relativeFrom="column">
                  <wp:posOffset>1424940</wp:posOffset>
                </wp:positionH>
                <wp:positionV relativeFrom="paragraph">
                  <wp:posOffset>125095</wp:posOffset>
                </wp:positionV>
                <wp:extent cx="1863090" cy="0"/>
                <wp:effectExtent l="0" t="76200" r="22860" b="95250"/>
                <wp:wrapNone/>
                <wp:docPr id="16324" name="Lige forbindelse 16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330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E9142E" id="Lige forbindelse 16324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2pt,9.85pt" to="258.9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" strokecolor="windowText" strokeweight=".5pt">
                <v:stroke endarrow="block" joinstyle="miter"/>
              </v:line>
            </w:pict>
          </mc:Fallback>
        </mc:AlternateContent>
      </w:r>
    </w:p>
    <w:p w14:paraId="60E7E46C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                                  8 sek.                       Tid                               </w:t>
      </w:r>
    </w:p>
    <w:p w14:paraId="3B32FAF8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2DD2DFF9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0DE7322B" w14:textId="77777777" w:rsidR="0053574F" w:rsidRPr="002B40AE" w:rsidRDefault="0053574F" w:rsidP="002B40AE">
      <w:pPr>
        <w:pStyle w:val="Listeafsnit"/>
        <w:numPr>
          <w:ilvl w:val="0"/>
          <w:numId w:val="20"/>
        </w:num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2B40AE">
        <w:rPr>
          <w:rFonts w:eastAsia="Times New Roman" w:cstheme="minorHAnsi"/>
          <w:color w:val="000000"/>
          <w:sz w:val="24"/>
          <w:szCs w:val="24"/>
          <w:lang w:eastAsia="da-DK"/>
        </w:rPr>
        <w:t>Tegn nøgleskemaet ud fra funktionsdiagrammet?</w:t>
      </w:r>
    </w:p>
    <w:p w14:paraId="797C65DF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345D1C71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7318DB69" w14:textId="77777777" w:rsidR="0053574F" w:rsidRPr="002B40AE" w:rsidRDefault="0053574F" w:rsidP="002B40AE">
      <w:pPr>
        <w:pStyle w:val="Listeafsnit"/>
        <w:numPr>
          <w:ilvl w:val="0"/>
          <w:numId w:val="20"/>
        </w:num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2B40AE">
        <w:rPr>
          <w:rFonts w:eastAsia="Times New Roman" w:cstheme="minorHAnsi"/>
          <w:color w:val="000000"/>
          <w:sz w:val="24"/>
          <w:szCs w:val="24"/>
          <w:lang w:eastAsia="da-DK"/>
        </w:rPr>
        <w:t>Hvad hedder den enhed der styre tiden?</w:t>
      </w:r>
    </w:p>
    <w:p w14:paraId="1BA64C79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55D08536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3B935EDB" w14:textId="77777777" w:rsidR="0053574F" w:rsidRPr="002B40AE" w:rsidRDefault="0053574F" w:rsidP="002B40AE">
      <w:pPr>
        <w:pStyle w:val="Listeafsnit"/>
        <w:numPr>
          <w:ilvl w:val="0"/>
          <w:numId w:val="20"/>
        </w:num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2B40AE">
        <w:rPr>
          <w:rFonts w:eastAsia="Times New Roman" w:cstheme="minorHAnsi"/>
          <w:color w:val="000000"/>
          <w:sz w:val="24"/>
          <w:szCs w:val="24"/>
          <w:lang w:eastAsia="da-DK"/>
        </w:rPr>
        <w:t xml:space="preserve">Hvilken enhed, under tændingssystemer kan den sammenlignes med? </w:t>
      </w:r>
    </w:p>
    <w:p w14:paraId="1FAAC32A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750DE04C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3062ACBC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54897C24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396C54BC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0BFB7A1B" w14:textId="77777777" w:rsidR="0053574F" w:rsidRPr="006C6E1B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49880E10" w14:textId="77777777" w:rsidR="002B40AE" w:rsidRPr="006C6E1B" w:rsidRDefault="002B40AE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039054C2" w14:textId="77777777" w:rsidR="002B40AE" w:rsidRPr="006C6E1B" w:rsidRDefault="002B40AE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53103AE4" w14:textId="77777777" w:rsidR="002B40AE" w:rsidRPr="006C6E1B" w:rsidRDefault="002B40AE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30B0214F" w14:textId="77777777" w:rsidR="002B40AE" w:rsidRPr="006C6E1B" w:rsidRDefault="002B40AE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6FFA9D6D" w14:textId="77777777" w:rsidR="002B40AE" w:rsidRPr="006C6E1B" w:rsidRDefault="002B40AE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7C76549B" w14:textId="77777777" w:rsidR="002B40AE" w:rsidRPr="006C6E1B" w:rsidRDefault="002B40AE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358E5CBE" w14:textId="2DB1E1CA" w:rsidR="002B40AE" w:rsidRDefault="002B40AE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1C2FD987" w14:textId="72B8CD08" w:rsidR="00963021" w:rsidRDefault="00963021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369EA691" w14:textId="7F68C97C" w:rsidR="00963021" w:rsidRDefault="00963021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72069ED1" w14:textId="0307B309" w:rsidR="00963021" w:rsidRDefault="00963021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596C2487" w14:textId="77777777" w:rsidR="00963021" w:rsidRPr="006C6E1B" w:rsidRDefault="00963021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3188B3ED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val="en-US" w:eastAsia="da-DK"/>
        </w:rPr>
      </w:pPr>
      <w:proofErr w:type="spellStart"/>
      <w:r>
        <w:rPr>
          <w:rFonts w:eastAsia="Times New Roman" w:cstheme="minorHAnsi"/>
          <w:b/>
          <w:color w:val="000000"/>
          <w:sz w:val="24"/>
          <w:szCs w:val="24"/>
          <w:u w:val="single"/>
          <w:lang w:val="en-US" w:eastAsia="da-DK"/>
        </w:rPr>
        <w:t>Opgave</w:t>
      </w:r>
      <w:proofErr w:type="spellEnd"/>
      <w:r>
        <w:rPr>
          <w:rFonts w:eastAsia="Times New Roman" w:cstheme="minorHAnsi"/>
          <w:b/>
          <w:color w:val="000000"/>
          <w:sz w:val="24"/>
          <w:szCs w:val="24"/>
          <w:u w:val="single"/>
          <w:lang w:val="en-US" w:eastAsia="da-DK"/>
        </w:rPr>
        <w:t xml:space="preserve"> 9</w:t>
      </w:r>
    </w:p>
    <w:p w14:paraId="646B48D6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val="en-US" w:eastAsia="da-DK"/>
        </w:rPr>
      </w:pPr>
    </w:p>
    <w:p w14:paraId="02D62D5C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val="en-US"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199425F" wp14:editId="2F94142C">
                <wp:simplePos x="0" y="0"/>
                <wp:positionH relativeFrom="column">
                  <wp:posOffset>2345690</wp:posOffset>
                </wp:positionH>
                <wp:positionV relativeFrom="paragraph">
                  <wp:posOffset>180340</wp:posOffset>
                </wp:positionV>
                <wp:extent cx="34290" cy="3864610"/>
                <wp:effectExtent l="0" t="0" r="22860" b="2540"/>
                <wp:wrapNone/>
                <wp:docPr id="16327" name="Lige forbindelse 16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" cy="386463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7D865C" id="Lige forbindelse 16327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7pt,14.2pt" to="187.4pt,3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" strokecolor="windowText" strokeweight=".5pt">
                <v:stroke dashstyle="dash" joinstyle="miter"/>
              </v:lin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ED6B7C5" wp14:editId="6E54EDF6">
                <wp:simplePos x="0" y="0"/>
                <wp:positionH relativeFrom="column">
                  <wp:posOffset>1769745</wp:posOffset>
                </wp:positionH>
                <wp:positionV relativeFrom="paragraph">
                  <wp:posOffset>161290</wp:posOffset>
                </wp:positionV>
                <wp:extent cx="17145" cy="3924935"/>
                <wp:effectExtent l="0" t="0" r="20955" b="37465"/>
                <wp:wrapNone/>
                <wp:docPr id="16325" name="Lige forbindelse 16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53" cy="392501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8598A0" id="Lige forbindelse 16325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35pt,12.7pt" to="140.7pt,3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" strokecolor="windowText" strokeweight=".5pt">
                <v:stroke dashstyle="dash" joinstyle="miter"/>
              </v:lin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B39D7B3" wp14:editId="0514C612">
                <wp:simplePos x="0" y="0"/>
                <wp:positionH relativeFrom="column">
                  <wp:posOffset>1398905</wp:posOffset>
                </wp:positionH>
                <wp:positionV relativeFrom="paragraph">
                  <wp:posOffset>144145</wp:posOffset>
                </wp:positionV>
                <wp:extent cx="17145" cy="3519170"/>
                <wp:effectExtent l="76200" t="38100" r="59055" b="24130"/>
                <wp:wrapNone/>
                <wp:docPr id="16326" name="Lige forbindelse 16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53" cy="351957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8B862D" id="Lige forbindelse 16326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15pt,11.35pt" to="111.5pt,2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" strokecolor="windowText" strokeweight=".5pt">
                <v:stroke startarrow="block" joinstyle="miter"/>
              </v:line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val="en-US" w:eastAsia="da-DK"/>
        </w:rPr>
        <w:t xml:space="preserve">                   </w:t>
      </w:r>
      <w:proofErr w:type="spellStart"/>
      <w:r w:rsidRPr="0053574F">
        <w:rPr>
          <w:rFonts w:eastAsia="Times New Roman" w:cstheme="minorHAnsi"/>
          <w:color w:val="000000"/>
          <w:sz w:val="24"/>
          <w:szCs w:val="24"/>
          <w:lang w:val="en-US" w:eastAsia="da-DK"/>
        </w:rPr>
        <w:t>Funktioner</w:t>
      </w:r>
      <w:proofErr w:type="spellEnd"/>
    </w:p>
    <w:p w14:paraId="6D96E04F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val="en-US"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8FF646E" wp14:editId="48BC72CD">
                <wp:simplePos x="0" y="0"/>
                <wp:positionH relativeFrom="column">
                  <wp:posOffset>3920490</wp:posOffset>
                </wp:positionH>
                <wp:positionV relativeFrom="paragraph">
                  <wp:posOffset>20955</wp:posOffset>
                </wp:positionV>
                <wp:extent cx="5080" cy="3475990"/>
                <wp:effectExtent l="0" t="0" r="33020" b="29210"/>
                <wp:wrapNone/>
                <wp:docPr id="16330" name="Lige forbindelse 16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43" cy="347644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4F531A" id="Lige forbindelse 16330" o:spid="_x0000_s1026" style="position:absolute;flip:x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7pt,1.65pt" to="309.1pt,2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" strokecolor="windowText" strokeweight=".5pt">
                <v:stroke dashstyle="dash" joinstyle="miter"/>
              </v:lin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08D0E13" wp14:editId="3E619C16">
                <wp:simplePos x="0" y="0"/>
                <wp:positionH relativeFrom="column">
                  <wp:posOffset>2813685</wp:posOffset>
                </wp:positionH>
                <wp:positionV relativeFrom="paragraph">
                  <wp:posOffset>20955</wp:posOffset>
                </wp:positionV>
                <wp:extent cx="25400" cy="3872865"/>
                <wp:effectExtent l="0" t="0" r="31750" b="32385"/>
                <wp:wrapNone/>
                <wp:docPr id="16328" name="Lige forbindelse 16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79" cy="38732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DE4F15" id="Lige forbindelse 16328" o:spid="_x0000_s1026" style="position:absolute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55pt,1.65pt" to="223.55pt,3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" strokecolor="windowText" strokeweight=".5pt">
                <v:stroke dashstyle="dash" joinstyle="miter"/>
              </v:lin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1ADBFC6" wp14:editId="41A2F4AF">
                <wp:simplePos x="0" y="0"/>
                <wp:positionH relativeFrom="column">
                  <wp:posOffset>3607435</wp:posOffset>
                </wp:positionH>
                <wp:positionV relativeFrom="paragraph">
                  <wp:posOffset>12065</wp:posOffset>
                </wp:positionV>
                <wp:extent cx="0" cy="3130550"/>
                <wp:effectExtent l="0" t="0" r="19050" b="12700"/>
                <wp:wrapNone/>
                <wp:docPr id="16329" name="Lige forbindelse 16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3092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0F3A5C" id="Lige forbindelse 16329" o:spid="_x0000_s1026" style="position:absolute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05pt,.95pt" to="284.05pt,2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" strokecolor="windowText" strokeweight=".5pt">
                <v:stroke dashstyle="dash" joinstyle="miter"/>
              </v:line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val="en-US" w:eastAsia="da-DK"/>
        </w:rPr>
        <w:t xml:space="preserve">                  </w:t>
      </w:r>
    </w:p>
    <w:p w14:paraId="50283840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vertAlign w:val="subscript"/>
          <w:lang w:val="en-US" w:eastAsia="da-DK"/>
        </w:rPr>
      </w:pPr>
    </w:p>
    <w:p w14:paraId="3202E244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val="en-US"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391AAAD" wp14:editId="264D852B">
                <wp:simplePos x="0" y="0"/>
                <wp:positionH relativeFrom="column">
                  <wp:posOffset>1407795</wp:posOffset>
                </wp:positionH>
                <wp:positionV relativeFrom="paragraph">
                  <wp:posOffset>15240</wp:posOffset>
                </wp:positionV>
                <wp:extent cx="3001645" cy="163830"/>
                <wp:effectExtent l="0" t="0" r="27305" b="26670"/>
                <wp:wrapNone/>
                <wp:docPr id="16336" name="Rektangel 16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1992" cy="163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EFD00" id="Rektangel 16336" o:spid="_x0000_s1026" style="position:absolute;margin-left:110.85pt;margin-top:1.2pt;width:236.35pt;height:12.9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" fillcolor="window" strokecolor="windowText" strokeweight="1pt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6FA7FB1" wp14:editId="53015E33">
                <wp:simplePos x="0" y="0"/>
                <wp:positionH relativeFrom="column">
                  <wp:posOffset>3608070</wp:posOffset>
                </wp:positionH>
                <wp:positionV relativeFrom="paragraph">
                  <wp:posOffset>20955</wp:posOffset>
                </wp:positionV>
                <wp:extent cx="304800" cy="145415"/>
                <wp:effectExtent l="0" t="0" r="19050" b="26035"/>
                <wp:wrapNone/>
                <wp:docPr id="16334" name="Rektangel 16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45942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524B6" id="Rektangel 16334" o:spid="_x0000_s1026" style="position:absolute;margin-left:284.1pt;margin-top:1.65pt;width:24pt;height:11.4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" fillcolor="windowText" strokeweight="1pt"/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val="en-US" w:eastAsia="da-DK"/>
        </w:rPr>
        <w:t xml:space="preserve">                  S</w:t>
      </w:r>
      <w:r w:rsidRPr="0053574F">
        <w:rPr>
          <w:rFonts w:eastAsia="Times New Roman" w:cstheme="minorHAnsi"/>
          <w:color w:val="000000"/>
          <w:sz w:val="24"/>
          <w:szCs w:val="24"/>
          <w:vertAlign w:val="subscript"/>
          <w:lang w:val="en-US" w:eastAsia="da-DK"/>
        </w:rPr>
        <w:t>1</w:t>
      </w:r>
      <w:r w:rsidRPr="0053574F">
        <w:rPr>
          <w:rFonts w:eastAsia="Times New Roman" w:cstheme="minorHAnsi"/>
          <w:color w:val="000000"/>
          <w:sz w:val="24"/>
          <w:szCs w:val="24"/>
          <w:lang w:val="en-US" w:eastAsia="da-DK"/>
        </w:rPr>
        <w:t>. Stop</w:t>
      </w:r>
    </w:p>
    <w:p w14:paraId="33AF1D93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val="en-US" w:eastAsia="da-DK"/>
        </w:rPr>
      </w:pPr>
    </w:p>
    <w:p w14:paraId="600E6632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val="en-US"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687AD81" wp14:editId="4E182C0B">
                <wp:simplePos x="0" y="0"/>
                <wp:positionH relativeFrom="column">
                  <wp:posOffset>1416050</wp:posOffset>
                </wp:positionH>
                <wp:positionV relativeFrom="paragraph">
                  <wp:posOffset>36830</wp:posOffset>
                </wp:positionV>
                <wp:extent cx="3001645" cy="146050"/>
                <wp:effectExtent l="0" t="0" r="27305" b="25400"/>
                <wp:wrapNone/>
                <wp:docPr id="16339" name="Rektangel 16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01993" cy="1466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47C17" id="Rektangel 16339" o:spid="_x0000_s1026" style="position:absolute;margin-left:111.5pt;margin-top:2.9pt;width:236.35pt;height:11.5pt;flip:y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" fillcolor="window" strokecolor="windowText" strokeweight="1pt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05E7758" wp14:editId="13151A2D">
                <wp:simplePos x="0" y="0"/>
                <wp:positionH relativeFrom="column">
                  <wp:posOffset>1772920</wp:posOffset>
                </wp:positionH>
                <wp:positionV relativeFrom="paragraph">
                  <wp:posOffset>43180</wp:posOffset>
                </wp:positionV>
                <wp:extent cx="154940" cy="128270"/>
                <wp:effectExtent l="0" t="0" r="16510" b="24130"/>
                <wp:wrapNone/>
                <wp:docPr id="16337" name="Rektangel 16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5" cy="128534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293CE" id="Rektangel 16337" o:spid="_x0000_s1026" style="position:absolute;margin-left:139.6pt;margin-top:3.4pt;width:12.2pt;height:10.1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" fillcolor="windowText" strokeweight="1pt"/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val="en-US" w:eastAsia="da-DK"/>
        </w:rPr>
        <w:t xml:space="preserve">                  S</w:t>
      </w:r>
      <w:r w:rsidRPr="0053574F">
        <w:rPr>
          <w:rFonts w:eastAsia="Times New Roman" w:cstheme="minorHAnsi"/>
          <w:color w:val="000000"/>
          <w:sz w:val="24"/>
          <w:szCs w:val="24"/>
          <w:vertAlign w:val="subscript"/>
          <w:lang w:val="en-US" w:eastAsia="da-DK"/>
        </w:rPr>
        <w:t>2.</w:t>
      </w:r>
      <w:r w:rsidRPr="0053574F">
        <w:rPr>
          <w:rFonts w:eastAsia="Times New Roman" w:cstheme="minorHAnsi"/>
          <w:color w:val="000000"/>
          <w:sz w:val="24"/>
          <w:szCs w:val="24"/>
          <w:lang w:val="en-US" w:eastAsia="da-DK"/>
        </w:rPr>
        <w:t xml:space="preserve"> Start                                                                                                  </w:t>
      </w:r>
    </w:p>
    <w:p w14:paraId="2373652E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val="en-US" w:eastAsia="da-DK"/>
        </w:rPr>
      </w:pPr>
    </w:p>
    <w:p w14:paraId="1CFD6776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B99F476" wp14:editId="4C440A9D">
                <wp:simplePos x="0" y="0"/>
                <wp:positionH relativeFrom="column">
                  <wp:posOffset>1416050</wp:posOffset>
                </wp:positionH>
                <wp:positionV relativeFrom="paragraph">
                  <wp:posOffset>13970</wp:posOffset>
                </wp:positionV>
                <wp:extent cx="3010535" cy="146050"/>
                <wp:effectExtent l="0" t="0" r="18415" b="25400"/>
                <wp:wrapNone/>
                <wp:docPr id="16343" name="Rektangel 16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0619" cy="14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CA247" id="Rektangel 16343" o:spid="_x0000_s1026" style="position:absolute;margin-left:111.5pt;margin-top:1.1pt;width:237.05pt;height:11.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" fillcolor="window" strokecolor="windowText" strokeweight="1pt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9580844" wp14:editId="714213BC">
                <wp:simplePos x="0" y="0"/>
                <wp:positionH relativeFrom="column">
                  <wp:posOffset>1778635</wp:posOffset>
                </wp:positionH>
                <wp:positionV relativeFrom="paragraph">
                  <wp:posOffset>22860</wp:posOffset>
                </wp:positionV>
                <wp:extent cx="1811020" cy="128270"/>
                <wp:effectExtent l="0" t="0" r="17780" b="24130"/>
                <wp:wrapNone/>
                <wp:docPr id="16346" name="Rektangel 16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47" cy="128533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0AC95" id="Rektangel 16346" o:spid="_x0000_s1026" style="position:absolute;margin-left:140.05pt;margin-top:1.8pt;width:142.6pt;height:10.1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" fillcolor="windowText" strokeweight="1pt"/>
            </w:pict>
          </mc:Fallback>
        </mc:AlternateContent>
      </w:r>
      <w:r w:rsidRPr="00963021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</w: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K</w:t>
      </w:r>
      <w:r w:rsidRPr="0053574F">
        <w:rPr>
          <w:rFonts w:eastAsia="Times New Roman" w:cstheme="minorHAnsi"/>
          <w:color w:val="000000"/>
          <w:sz w:val="24"/>
          <w:szCs w:val="24"/>
          <w:vertAlign w:val="subscript"/>
          <w:lang w:eastAsia="da-DK"/>
        </w:rPr>
        <w:t>1</w: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                                                        </w:t>
      </w:r>
    </w:p>
    <w:p w14:paraId="4076D3DD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29AA8F64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EFBF6E1" wp14:editId="733AD8A5">
                <wp:simplePos x="0" y="0"/>
                <wp:positionH relativeFrom="column">
                  <wp:posOffset>1422400</wp:posOffset>
                </wp:positionH>
                <wp:positionV relativeFrom="paragraph">
                  <wp:posOffset>12065</wp:posOffset>
                </wp:positionV>
                <wp:extent cx="361950" cy="171450"/>
                <wp:effectExtent l="0" t="0" r="19050" b="19050"/>
                <wp:wrapNone/>
                <wp:docPr id="16348" name="Rektangel 16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09" cy="171821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4F430" id="Rektangel 16348" o:spid="_x0000_s1026" style="position:absolute;margin-left:112pt;margin-top:.95pt;width:28.5pt;height:13.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" fillcolor="windowText" strokeweight="1pt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3963A03" wp14:editId="253C5989">
                <wp:simplePos x="0" y="0"/>
                <wp:positionH relativeFrom="column">
                  <wp:posOffset>1422400</wp:posOffset>
                </wp:positionH>
                <wp:positionV relativeFrom="paragraph">
                  <wp:posOffset>28575</wp:posOffset>
                </wp:positionV>
                <wp:extent cx="3027680" cy="163195"/>
                <wp:effectExtent l="0" t="0" r="20320" b="27305"/>
                <wp:wrapNone/>
                <wp:docPr id="16356" name="Rektangel 16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680" cy="1633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3A2A6" id="Rektangel 16356" o:spid="_x0000_s1026" style="position:absolute;margin-left:112pt;margin-top:2.25pt;width:238.4pt;height:12.8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" fillcolor="window" strokecolor="windowText" strokeweight="1pt"/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K</w:t>
      </w:r>
      <w:r w:rsidRPr="0053574F">
        <w:rPr>
          <w:rFonts w:eastAsia="Times New Roman" w:cstheme="minorHAnsi"/>
          <w:color w:val="000000"/>
          <w:sz w:val="24"/>
          <w:szCs w:val="24"/>
          <w:vertAlign w:val="subscript"/>
          <w:lang w:eastAsia="da-DK"/>
        </w:rPr>
        <w:t>2</w:t>
      </w:r>
    </w:p>
    <w:p w14:paraId="0F4BBB75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7633FF5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743AB72" wp14:editId="1A15039E">
                <wp:simplePos x="0" y="0"/>
                <wp:positionH relativeFrom="column">
                  <wp:posOffset>2362835</wp:posOffset>
                </wp:positionH>
                <wp:positionV relativeFrom="paragraph">
                  <wp:posOffset>33020</wp:posOffset>
                </wp:positionV>
                <wp:extent cx="1241425" cy="154940"/>
                <wp:effectExtent l="0" t="0" r="15875" b="16510"/>
                <wp:wrapNone/>
                <wp:docPr id="16363" name="Rektangel 16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425" cy="15494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1C514" id="Rektangel 16363" o:spid="_x0000_s1026" style="position:absolute;margin-left:186.05pt;margin-top:2.6pt;width:97.75pt;height:12.2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" fillcolor="windowText" strokeweight="1pt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33877A7" wp14:editId="1852FE70">
                <wp:simplePos x="0" y="0"/>
                <wp:positionH relativeFrom="column">
                  <wp:posOffset>1430655</wp:posOffset>
                </wp:positionH>
                <wp:positionV relativeFrom="paragraph">
                  <wp:posOffset>40640</wp:posOffset>
                </wp:positionV>
                <wp:extent cx="3018790" cy="154940"/>
                <wp:effectExtent l="0" t="0" r="10160" b="16510"/>
                <wp:wrapNone/>
                <wp:docPr id="16366" name="Rektangel 16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245" cy="15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030061" id="Rektangel 16366" o:spid="_x0000_s1026" style="position:absolute;margin-left:112.65pt;margin-top:3.2pt;width:237.7pt;height:12.2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" fillcolor="window" strokecolor="windowText" strokeweight="1pt"/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K</w:t>
      </w:r>
      <w:r w:rsidRPr="0053574F">
        <w:rPr>
          <w:rFonts w:eastAsia="Times New Roman" w:cstheme="minorHAnsi"/>
          <w:color w:val="000000"/>
          <w:sz w:val="24"/>
          <w:szCs w:val="24"/>
          <w:vertAlign w:val="subscript"/>
          <w:lang w:eastAsia="da-DK"/>
        </w:rPr>
        <w:t>3</w:t>
      </w:r>
    </w:p>
    <w:p w14:paraId="65998CA4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EB56C55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2F7CE14" wp14:editId="37A9A25E">
                <wp:simplePos x="0" y="0"/>
                <wp:positionH relativeFrom="column">
                  <wp:posOffset>2822575</wp:posOffset>
                </wp:positionH>
                <wp:positionV relativeFrom="paragraph">
                  <wp:posOffset>43815</wp:posOffset>
                </wp:positionV>
                <wp:extent cx="772795" cy="154940"/>
                <wp:effectExtent l="0" t="0" r="27305" b="16510"/>
                <wp:wrapNone/>
                <wp:docPr id="16367" name="Rektangel 16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215" cy="15494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6546F" id="Rektangel 16367" o:spid="_x0000_s1026" style="position:absolute;margin-left:222.25pt;margin-top:3.45pt;width:60.85pt;height:12.2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" fillcolor="windowText" strokeweight="1pt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1C6C678" wp14:editId="41B8A6A9">
                <wp:simplePos x="0" y="0"/>
                <wp:positionH relativeFrom="column">
                  <wp:posOffset>1417320</wp:posOffset>
                </wp:positionH>
                <wp:positionV relativeFrom="paragraph">
                  <wp:posOffset>39370</wp:posOffset>
                </wp:positionV>
                <wp:extent cx="3035935" cy="163195"/>
                <wp:effectExtent l="0" t="0" r="12065" b="27305"/>
                <wp:wrapNone/>
                <wp:docPr id="32271" name="Rektangel 32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935" cy="1637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8FD41" id="Rektangel 32271" o:spid="_x0000_s1026" style="position:absolute;margin-left:111.6pt;margin-top:3.1pt;width:239.05pt;height:12.8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" fillcolor="window" strokecolor="windowText" strokeweight="1pt"/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H</w:t>
      </w:r>
      <w:r w:rsidRPr="0053574F">
        <w:rPr>
          <w:rFonts w:eastAsia="Times New Roman" w:cstheme="minorHAnsi"/>
          <w:color w:val="000000"/>
          <w:sz w:val="24"/>
          <w:szCs w:val="24"/>
          <w:vertAlign w:val="subscript"/>
          <w:lang w:eastAsia="da-DK"/>
        </w:rPr>
        <w:t>1</w: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                                                                                             </w:t>
      </w:r>
    </w:p>
    <w:p w14:paraId="2109E347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360F1F0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3DE7CA8" wp14:editId="69613303">
                <wp:simplePos x="0" y="0"/>
                <wp:positionH relativeFrom="column">
                  <wp:posOffset>1437005</wp:posOffset>
                </wp:positionH>
                <wp:positionV relativeFrom="paragraph">
                  <wp:posOffset>32385</wp:posOffset>
                </wp:positionV>
                <wp:extent cx="922655" cy="154940"/>
                <wp:effectExtent l="0" t="0" r="10795" b="16510"/>
                <wp:wrapNone/>
                <wp:docPr id="16332" name="Rektangel 16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751" cy="1552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F14B8" id="Rektangel 16332" o:spid="_x0000_s1026" style="position:absolute;margin-left:113.15pt;margin-top:2.55pt;width:72.65pt;height:12.2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" fillcolor="windowText" strokeweight="1pt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0EEEF34" wp14:editId="795B740E">
                <wp:simplePos x="0" y="0"/>
                <wp:positionH relativeFrom="column">
                  <wp:posOffset>1428115</wp:posOffset>
                </wp:positionH>
                <wp:positionV relativeFrom="paragraph">
                  <wp:posOffset>24130</wp:posOffset>
                </wp:positionV>
                <wp:extent cx="3079115" cy="144780"/>
                <wp:effectExtent l="0" t="0" r="26035" b="26670"/>
                <wp:wrapNone/>
                <wp:docPr id="16333" name="Rektangel 16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630" cy="144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4F453" id="Rektangel 16333" o:spid="_x0000_s1026" style="position:absolute;margin-left:112.45pt;margin-top:1.9pt;width:242.45pt;height:11.4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" fillcolor="window" strokecolor="windowText" strokeweight="1pt"/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H</w:t>
      </w:r>
      <w:r w:rsidRPr="0053574F">
        <w:rPr>
          <w:rFonts w:eastAsia="Times New Roman" w:cstheme="minorHAnsi"/>
          <w:color w:val="000000"/>
          <w:sz w:val="24"/>
          <w:szCs w:val="24"/>
          <w:vertAlign w:val="subscript"/>
          <w:lang w:eastAsia="da-DK"/>
        </w:rPr>
        <w:t>2</w:t>
      </w:r>
    </w:p>
    <w:p w14:paraId="092E412F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E875601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</w:t>
      </w:r>
    </w:p>
    <w:p w14:paraId="38FB4B77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                                                                                           </w:t>
      </w:r>
    </w:p>
    <w:p w14:paraId="1B8AEBAD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48038F1" wp14:editId="06155922">
                <wp:simplePos x="0" y="0"/>
                <wp:positionH relativeFrom="column">
                  <wp:posOffset>1442085</wp:posOffset>
                </wp:positionH>
                <wp:positionV relativeFrom="paragraph">
                  <wp:posOffset>635</wp:posOffset>
                </wp:positionV>
                <wp:extent cx="3493135" cy="0"/>
                <wp:effectExtent l="0" t="76200" r="12065" b="95250"/>
                <wp:wrapNone/>
                <wp:docPr id="32272" name="Lige forbindelse 32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3698" cy="40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EF59E4" id="Lige forbindelse 32272" o:spid="_x0000_s1026" style="position:absolute;flip:y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55pt,.05pt" to="388.6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" strokecolor="windowText" strokeweight=".5pt">
                <v:stroke endarrow="block" joinstyle="miter"/>
              </v:line>
            </w:pict>
          </mc:Fallback>
        </mc:AlternateContent>
      </w:r>
    </w:p>
    <w:p w14:paraId="3B7FFE5A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                                6 sek.     2 sek.                     </w:t>
      </w:r>
      <w:r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             </w: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Tid</w:t>
      </w:r>
    </w:p>
    <w:p w14:paraId="384D8682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112DEB77" w14:textId="77777777" w:rsidR="0053574F" w:rsidRPr="002B40AE" w:rsidRDefault="0053574F" w:rsidP="002B40AE">
      <w:pPr>
        <w:pStyle w:val="Listeafsnit"/>
        <w:numPr>
          <w:ilvl w:val="0"/>
          <w:numId w:val="21"/>
        </w:num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2B40AE">
        <w:rPr>
          <w:rFonts w:eastAsia="Times New Roman" w:cstheme="minorHAnsi"/>
          <w:color w:val="000000"/>
          <w:sz w:val="24"/>
          <w:szCs w:val="24"/>
          <w:lang w:eastAsia="da-DK"/>
        </w:rPr>
        <w:t>Tegn nøgleskemaet ud fra funktionsdiagrammet?</w:t>
      </w:r>
    </w:p>
    <w:p w14:paraId="29AEFD96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394336AA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6294E30F" w14:textId="77777777" w:rsidR="0053574F" w:rsidRPr="002B40AE" w:rsidRDefault="0053574F" w:rsidP="002B40AE">
      <w:pPr>
        <w:pStyle w:val="Listeafsnit"/>
        <w:numPr>
          <w:ilvl w:val="0"/>
          <w:numId w:val="21"/>
        </w:num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2B40AE">
        <w:rPr>
          <w:rFonts w:eastAsia="Times New Roman" w:cstheme="minorHAnsi"/>
          <w:color w:val="000000"/>
          <w:sz w:val="24"/>
          <w:szCs w:val="24"/>
          <w:lang w:eastAsia="da-DK"/>
        </w:rPr>
        <w:t>Hvad hedder de enheder der styre tiden?</w:t>
      </w:r>
    </w:p>
    <w:p w14:paraId="04D7A559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5FEEF436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6D1BB440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5ADEE606" w14:textId="77777777" w:rsidR="0053574F" w:rsidRPr="002B40AE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342B47E0" w14:textId="77777777" w:rsidR="002B40AE" w:rsidRDefault="002B40AE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7B713217" w14:textId="77777777" w:rsidR="002B40AE" w:rsidRDefault="002B40AE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409B94C4" w14:textId="77777777" w:rsidR="002B40AE" w:rsidRDefault="002B40AE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2BA6F926" w14:textId="77777777" w:rsidR="002B40AE" w:rsidRDefault="002B40AE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3FB0E765" w14:textId="77777777" w:rsidR="002B40AE" w:rsidRDefault="002B40AE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00A9D733" w14:textId="77777777" w:rsidR="002B40AE" w:rsidRDefault="002B40AE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0EB17A46" w14:textId="77777777" w:rsidR="002B40AE" w:rsidRDefault="002B40AE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49AC927E" w14:textId="77777777" w:rsidR="002B40AE" w:rsidRDefault="002B40AE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7C7CC08D" w14:textId="77777777" w:rsidR="002B40AE" w:rsidRDefault="002B40AE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58F3E266" w14:textId="77777777" w:rsidR="002B40AE" w:rsidRDefault="002B40AE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25A46509" w14:textId="77777777" w:rsidR="002B40AE" w:rsidRDefault="002B40AE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2EC4DD5E" w14:textId="77777777" w:rsidR="0053574F" w:rsidRPr="006C6E1B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val="en-US" w:eastAsia="da-DK"/>
        </w:rPr>
      </w:pPr>
      <w:proofErr w:type="spellStart"/>
      <w:r w:rsidRPr="006C6E1B">
        <w:rPr>
          <w:rFonts w:eastAsia="Times New Roman" w:cstheme="minorHAnsi"/>
          <w:b/>
          <w:color w:val="000000"/>
          <w:sz w:val="24"/>
          <w:szCs w:val="24"/>
          <w:u w:val="single"/>
          <w:lang w:val="en-US" w:eastAsia="da-DK"/>
        </w:rPr>
        <w:t>Opgave</w:t>
      </w:r>
      <w:proofErr w:type="spellEnd"/>
      <w:r w:rsidRPr="006C6E1B">
        <w:rPr>
          <w:rFonts w:eastAsia="Times New Roman" w:cstheme="minorHAnsi"/>
          <w:b/>
          <w:color w:val="000000"/>
          <w:sz w:val="24"/>
          <w:szCs w:val="24"/>
          <w:u w:val="single"/>
          <w:lang w:val="en-US" w:eastAsia="da-DK"/>
        </w:rPr>
        <w:t xml:space="preserve"> 10</w:t>
      </w:r>
    </w:p>
    <w:p w14:paraId="516D237B" w14:textId="77777777" w:rsidR="0053574F" w:rsidRPr="006C6E1B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val="en-US" w:eastAsia="da-DK"/>
        </w:rPr>
      </w:pPr>
    </w:p>
    <w:p w14:paraId="62F718B2" w14:textId="77777777" w:rsid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val="en-US"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C09302F" wp14:editId="078A7C2E">
                <wp:simplePos x="0" y="0"/>
                <wp:positionH relativeFrom="column">
                  <wp:posOffset>1752600</wp:posOffset>
                </wp:positionH>
                <wp:positionV relativeFrom="paragraph">
                  <wp:posOffset>178435</wp:posOffset>
                </wp:positionV>
                <wp:extent cx="0" cy="3139440"/>
                <wp:effectExtent l="0" t="0" r="19050" b="22860"/>
                <wp:wrapNone/>
                <wp:docPr id="16118" name="Lige forbindelse 16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1395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0BDDE9" id="Lige forbindelse 16118" o:spid="_x0000_s1026" style="position:absolute;flip:x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pt,14.05pt" to="138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" strokecolor="black [3200]">
                <v:stroke dashstyle="dash" endcap="round"/>
              </v:lin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6CAA2FC" wp14:editId="06DB992F">
                <wp:simplePos x="0" y="0"/>
                <wp:positionH relativeFrom="column">
                  <wp:posOffset>1390015</wp:posOffset>
                </wp:positionH>
                <wp:positionV relativeFrom="paragraph">
                  <wp:posOffset>152400</wp:posOffset>
                </wp:positionV>
                <wp:extent cx="17145" cy="3157220"/>
                <wp:effectExtent l="76200" t="38100" r="59055" b="24130"/>
                <wp:wrapNone/>
                <wp:docPr id="16104" name="Lige forbindelse 16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53" cy="3157268"/>
                        </a:xfrm>
                        <a:prstGeom prst="line">
                          <a:avLst/>
                        </a:prstGeom>
                        <a:ln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FFFD93" id="Lige forbindelse 16104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45pt,12pt" to="110.8pt,2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" strokecolor="black [3200]">
                <v:stroke startarrow="block" endcap="round"/>
              </v:line>
            </w:pict>
          </mc:Fallback>
        </mc:AlternateContent>
      </w:r>
      <w:r w:rsidRPr="006C6E1B">
        <w:rPr>
          <w:rFonts w:eastAsia="Times New Roman" w:cstheme="minorHAnsi"/>
          <w:color w:val="000000"/>
          <w:sz w:val="24"/>
          <w:szCs w:val="24"/>
          <w:lang w:val="en-US" w:eastAsia="da-DK"/>
        </w:rPr>
        <w:t xml:space="preserve">                   </w:t>
      </w:r>
      <w:proofErr w:type="spellStart"/>
      <w:r w:rsidRPr="0053574F">
        <w:rPr>
          <w:rFonts w:eastAsia="Times New Roman" w:cstheme="minorHAnsi"/>
          <w:color w:val="000000"/>
          <w:sz w:val="24"/>
          <w:szCs w:val="24"/>
          <w:lang w:val="en-US" w:eastAsia="da-DK"/>
        </w:rPr>
        <w:t>Funktioner</w:t>
      </w:r>
      <w:proofErr w:type="spellEnd"/>
    </w:p>
    <w:p w14:paraId="3C7B5DE6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val="en-US" w:eastAsia="da-DK"/>
        </w:rPr>
      </w:pPr>
    </w:p>
    <w:p w14:paraId="63CE1659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val="en-US"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1904850" wp14:editId="0732ED4C">
                <wp:simplePos x="0" y="0"/>
                <wp:positionH relativeFrom="column">
                  <wp:posOffset>2554605</wp:posOffset>
                </wp:positionH>
                <wp:positionV relativeFrom="paragraph">
                  <wp:posOffset>20955</wp:posOffset>
                </wp:positionV>
                <wp:extent cx="8890" cy="3104515"/>
                <wp:effectExtent l="0" t="0" r="29210" b="19685"/>
                <wp:wrapNone/>
                <wp:docPr id="16119" name="Lige forbindelse 16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1" cy="3104994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763B6B" id="Lige forbindelse 16119" o:spid="_x0000_s1026" style="position:absolute;flip:x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15pt,1.65pt" to="201.85pt,2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" strokecolor="black [3200]">
                <v:stroke dashstyle="dash" endcap="round"/>
              </v:lin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7C633FB" wp14:editId="19C506F1">
                <wp:simplePos x="0" y="0"/>
                <wp:positionH relativeFrom="column">
                  <wp:posOffset>2787650</wp:posOffset>
                </wp:positionH>
                <wp:positionV relativeFrom="paragraph">
                  <wp:posOffset>38100</wp:posOffset>
                </wp:positionV>
                <wp:extent cx="8255" cy="3122295"/>
                <wp:effectExtent l="0" t="0" r="29845" b="20955"/>
                <wp:wrapNone/>
                <wp:docPr id="16120" name="Lige forbindelse 16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27" cy="3122762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44699C" id="Lige forbindelse 16120" o:spid="_x0000_s1026" style="position:absolute;flip:x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5pt,3pt" to="220.15pt,2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" strokecolor="black [3200]">
                <v:stroke dashstyle="dash" endcap="round"/>
              </v:lin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6A80E76" wp14:editId="683FA692">
                <wp:simplePos x="0" y="0"/>
                <wp:positionH relativeFrom="column">
                  <wp:posOffset>3607435</wp:posOffset>
                </wp:positionH>
                <wp:positionV relativeFrom="paragraph">
                  <wp:posOffset>12065</wp:posOffset>
                </wp:positionV>
                <wp:extent cx="0" cy="3130550"/>
                <wp:effectExtent l="0" t="0" r="19050" b="12700"/>
                <wp:wrapNone/>
                <wp:docPr id="16121" name="Lige forbindelse 16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30921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96FA01" id="Lige forbindelse 16121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05pt,.95pt" to="284.05pt,2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" strokecolor="black [3200]">
                <v:stroke dashstyle="dash" endcap="round"/>
              </v:lin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CE629D8" wp14:editId="54E03881">
                <wp:simplePos x="0" y="0"/>
                <wp:positionH relativeFrom="column">
                  <wp:posOffset>3900805</wp:posOffset>
                </wp:positionH>
                <wp:positionV relativeFrom="paragraph">
                  <wp:posOffset>29210</wp:posOffset>
                </wp:positionV>
                <wp:extent cx="17145" cy="3122295"/>
                <wp:effectExtent l="0" t="0" r="20955" b="20955"/>
                <wp:wrapNone/>
                <wp:docPr id="16123" name="Lige forbindelse 16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53" cy="3122763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39F7E2" id="Lige forbindelse 16123" o:spid="_x0000_s1026" style="position:absolute;flip:x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15pt,2.3pt" to="308.5pt,2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" strokecolor="black [3200]">
                <v:stroke dashstyle="dash" endcap="round"/>
              </v:lin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8E4A294" wp14:editId="363DC8F4">
                <wp:simplePos x="0" y="0"/>
                <wp:positionH relativeFrom="column">
                  <wp:posOffset>4711065</wp:posOffset>
                </wp:positionH>
                <wp:positionV relativeFrom="paragraph">
                  <wp:posOffset>55245</wp:posOffset>
                </wp:positionV>
                <wp:extent cx="22225" cy="3079115"/>
                <wp:effectExtent l="0" t="0" r="34925" b="26035"/>
                <wp:wrapNone/>
                <wp:docPr id="32475" name="Lige forbindelse 32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48" cy="30796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6292BF" id="Lige forbindelse 32475" o:spid="_x0000_s1026" style="position:absolute;flip:x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95pt,4.35pt" to="372.7pt,2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" strokecolor="windowText" strokeweight=".5pt">
                <v:stroke dashstyle="dash" joinstyle="miter"/>
              </v:lin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B531386" wp14:editId="3D21088C">
                <wp:simplePos x="0" y="0"/>
                <wp:positionH relativeFrom="column">
                  <wp:posOffset>4751070</wp:posOffset>
                </wp:positionH>
                <wp:positionV relativeFrom="paragraph">
                  <wp:posOffset>56515</wp:posOffset>
                </wp:positionV>
                <wp:extent cx="238125" cy="146050"/>
                <wp:effectExtent l="0" t="0" r="28575" b="25400"/>
                <wp:wrapNone/>
                <wp:docPr id="32468" name="Rektangel 32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640" cy="14664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8DD05" id="Rektangel 32468" o:spid="_x0000_s1026" style="position:absolute;margin-left:374.1pt;margin-top:4.45pt;width:18.75pt;height:11.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" fillcolor="windowText" strokeweight="1pt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51A8EB" wp14:editId="52CA12D7">
                <wp:simplePos x="0" y="0"/>
                <wp:positionH relativeFrom="column">
                  <wp:posOffset>1398905</wp:posOffset>
                </wp:positionH>
                <wp:positionV relativeFrom="paragraph">
                  <wp:posOffset>64135</wp:posOffset>
                </wp:positionV>
                <wp:extent cx="4036695" cy="144780"/>
                <wp:effectExtent l="0" t="0" r="20955" b="26670"/>
                <wp:wrapNone/>
                <wp:docPr id="32470" name="Rektangel 32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7163" cy="1453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28D58" id="Rektangel 32470" o:spid="_x0000_s1026" style="position:absolute;margin-left:110.15pt;margin-top:5.05pt;width:317.85pt;height:1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" fillcolor="window" strokecolor="windowText" strokeweight="1pt"/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val="en-US" w:eastAsia="da-DK"/>
        </w:rPr>
        <w:t xml:space="preserve">                  F</w:t>
      </w:r>
      <w:r w:rsidRPr="0053574F">
        <w:rPr>
          <w:rFonts w:eastAsia="Times New Roman" w:cstheme="minorHAnsi"/>
          <w:color w:val="000000"/>
          <w:sz w:val="24"/>
          <w:szCs w:val="24"/>
          <w:vertAlign w:val="subscript"/>
          <w:lang w:val="en-US" w:eastAsia="da-DK"/>
        </w:rPr>
        <w:t>2</w:t>
      </w:r>
    </w:p>
    <w:p w14:paraId="743C2D58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vertAlign w:val="subscript"/>
          <w:lang w:val="en-US" w:eastAsia="da-DK"/>
        </w:rPr>
      </w:pPr>
    </w:p>
    <w:p w14:paraId="43A48114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val="en-US"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D41A948" wp14:editId="4B080D91">
                <wp:simplePos x="0" y="0"/>
                <wp:positionH relativeFrom="column">
                  <wp:posOffset>3608070</wp:posOffset>
                </wp:positionH>
                <wp:positionV relativeFrom="paragraph">
                  <wp:posOffset>20955</wp:posOffset>
                </wp:positionV>
                <wp:extent cx="304800" cy="145415"/>
                <wp:effectExtent l="0" t="0" r="19050" b="26035"/>
                <wp:wrapNone/>
                <wp:docPr id="16122" name="Rektangel 16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45942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DBFB0" id="Rektangel 16122" o:spid="_x0000_s1026" style="position:absolute;margin-left:284.1pt;margin-top:1.65pt;width:24pt;height:11.4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" fillcolor="windowText" strokeweight="1pt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EFD486C" wp14:editId="25D01B6C">
                <wp:simplePos x="0" y="0"/>
                <wp:positionH relativeFrom="column">
                  <wp:posOffset>2563495</wp:posOffset>
                </wp:positionH>
                <wp:positionV relativeFrom="paragraph">
                  <wp:posOffset>28575</wp:posOffset>
                </wp:positionV>
                <wp:extent cx="238125" cy="146050"/>
                <wp:effectExtent l="0" t="0" r="28575" b="25400"/>
                <wp:wrapNone/>
                <wp:docPr id="16110" name="Rektangel 16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640" cy="14664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B0C33" id="Rektangel 16110" o:spid="_x0000_s1026" style="position:absolute;margin-left:201.85pt;margin-top:2.25pt;width:18.75pt;height:11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" fillcolor="windowText" strokeweight="1pt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BB8BCF3" wp14:editId="39359164">
                <wp:simplePos x="0" y="0"/>
                <wp:positionH relativeFrom="column">
                  <wp:posOffset>1402715</wp:posOffset>
                </wp:positionH>
                <wp:positionV relativeFrom="paragraph">
                  <wp:posOffset>19685</wp:posOffset>
                </wp:positionV>
                <wp:extent cx="4027805" cy="154940"/>
                <wp:effectExtent l="0" t="0" r="10795" b="16510"/>
                <wp:wrapNone/>
                <wp:docPr id="16111" name="Rektangel 16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805" cy="15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C9794" id="Rektangel 16111" o:spid="_x0000_s1026" style="position:absolute;margin-left:110.45pt;margin-top:1.55pt;width:317.15pt;height:12.2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" fillcolor="white [3201]" strokecolor="black [3200]" strokeweight="1.5pt">
                <v:stroke endcap="round"/>
              </v:rect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val="en-US" w:eastAsia="da-DK"/>
        </w:rPr>
        <w:t xml:space="preserve">                  S</w:t>
      </w:r>
      <w:r w:rsidRPr="0053574F">
        <w:rPr>
          <w:rFonts w:eastAsia="Times New Roman" w:cstheme="minorHAnsi"/>
          <w:color w:val="000000"/>
          <w:sz w:val="24"/>
          <w:szCs w:val="24"/>
          <w:vertAlign w:val="subscript"/>
          <w:lang w:val="en-US" w:eastAsia="da-DK"/>
        </w:rPr>
        <w:t>1</w:t>
      </w:r>
      <w:r w:rsidRPr="0053574F">
        <w:rPr>
          <w:rFonts w:eastAsia="Times New Roman" w:cstheme="minorHAnsi"/>
          <w:color w:val="000000"/>
          <w:sz w:val="24"/>
          <w:szCs w:val="24"/>
          <w:lang w:val="en-US" w:eastAsia="da-DK"/>
        </w:rPr>
        <w:t>. Stop</w:t>
      </w:r>
    </w:p>
    <w:p w14:paraId="18F8BCB3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val="en-US" w:eastAsia="da-DK"/>
        </w:rPr>
      </w:pPr>
    </w:p>
    <w:p w14:paraId="196BF01A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val="en-US"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7177E5F" wp14:editId="3B57E292">
                <wp:simplePos x="0" y="0"/>
                <wp:positionH relativeFrom="column">
                  <wp:posOffset>1772920</wp:posOffset>
                </wp:positionH>
                <wp:positionV relativeFrom="paragraph">
                  <wp:posOffset>43180</wp:posOffset>
                </wp:positionV>
                <wp:extent cx="154940" cy="128270"/>
                <wp:effectExtent l="0" t="0" r="16510" b="24130"/>
                <wp:wrapNone/>
                <wp:docPr id="32460" name="Rektangel 32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5" cy="128534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E79DB" id="Rektangel 32460" o:spid="_x0000_s1026" style="position:absolute;margin-left:139.6pt;margin-top:3.4pt;width:12.2pt;height:10.1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" fillcolor="windowText" strokeweight="1pt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59BCFA2" wp14:editId="35795677">
                <wp:simplePos x="0" y="0"/>
                <wp:positionH relativeFrom="column">
                  <wp:posOffset>3916045</wp:posOffset>
                </wp:positionH>
                <wp:positionV relativeFrom="paragraph">
                  <wp:posOffset>46355</wp:posOffset>
                </wp:positionV>
                <wp:extent cx="154940" cy="128270"/>
                <wp:effectExtent l="0" t="0" r="16510" b="24130"/>
                <wp:wrapNone/>
                <wp:docPr id="32471" name="Rektangel 32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5" cy="128534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F658A" id="Rektangel 32471" o:spid="_x0000_s1026" style="position:absolute;margin-left:308.35pt;margin-top:3.65pt;width:12.2pt;height:10.1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" fillcolor="windowText" strokeweight="1pt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AF6DA31" wp14:editId="3B1D3DCD">
                <wp:simplePos x="0" y="0"/>
                <wp:positionH relativeFrom="column">
                  <wp:posOffset>1407795</wp:posOffset>
                </wp:positionH>
                <wp:positionV relativeFrom="paragraph">
                  <wp:posOffset>45085</wp:posOffset>
                </wp:positionV>
                <wp:extent cx="4071620" cy="137795"/>
                <wp:effectExtent l="0" t="0" r="24130" b="14605"/>
                <wp:wrapNone/>
                <wp:docPr id="16112" name="Rektangel 16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071620" cy="1380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372D2" id="Rektangel 16112" o:spid="_x0000_s1026" style="position:absolute;margin-left:110.85pt;margin-top:3.55pt;width:320.6pt;height:10.85pt;flip:y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" fillcolor="window" strokecolor="windowText" strokeweight="1pt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BD8BD8F" wp14:editId="74ECF9DA">
                <wp:simplePos x="0" y="0"/>
                <wp:positionH relativeFrom="column">
                  <wp:posOffset>3098165</wp:posOffset>
                </wp:positionH>
                <wp:positionV relativeFrom="paragraph">
                  <wp:posOffset>45085</wp:posOffset>
                </wp:positionV>
                <wp:extent cx="120650" cy="137795"/>
                <wp:effectExtent l="0" t="0" r="12700" b="14605"/>
                <wp:wrapNone/>
                <wp:docPr id="32464" name="Rektangel 32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70" cy="137951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6B2BA" id="Rektangel 32464" o:spid="_x0000_s1026" style="position:absolute;margin-left:243.95pt;margin-top:3.55pt;width:9.5pt;height:10.8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" fillcolor="windowText" strokeweight="1pt"/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val="en-US" w:eastAsia="da-DK"/>
        </w:rPr>
        <w:t xml:space="preserve">                  S</w:t>
      </w:r>
      <w:r w:rsidRPr="0053574F">
        <w:rPr>
          <w:rFonts w:eastAsia="Times New Roman" w:cstheme="minorHAnsi"/>
          <w:color w:val="000000"/>
          <w:sz w:val="24"/>
          <w:szCs w:val="24"/>
          <w:vertAlign w:val="subscript"/>
          <w:lang w:val="en-US" w:eastAsia="da-DK"/>
        </w:rPr>
        <w:t>2.</w:t>
      </w:r>
      <w:r w:rsidRPr="0053574F">
        <w:rPr>
          <w:rFonts w:eastAsia="Times New Roman" w:cstheme="minorHAnsi"/>
          <w:color w:val="000000"/>
          <w:sz w:val="24"/>
          <w:szCs w:val="24"/>
          <w:lang w:val="en-US" w:eastAsia="da-DK"/>
        </w:rPr>
        <w:t xml:space="preserve"> Start 1                                                                                                 </w:t>
      </w:r>
    </w:p>
    <w:p w14:paraId="5CE6DD73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val="en-US" w:eastAsia="da-DK"/>
        </w:rPr>
      </w:pPr>
    </w:p>
    <w:p w14:paraId="1FCA73F9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23A1768" wp14:editId="49A0CA52">
                <wp:simplePos x="0" y="0"/>
                <wp:positionH relativeFrom="column">
                  <wp:posOffset>1985645</wp:posOffset>
                </wp:positionH>
                <wp:positionV relativeFrom="paragraph">
                  <wp:posOffset>13970</wp:posOffset>
                </wp:positionV>
                <wp:extent cx="128905" cy="137795"/>
                <wp:effectExtent l="0" t="0" r="23495" b="14605"/>
                <wp:wrapNone/>
                <wp:docPr id="16107" name="Rektangel 16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96" cy="1380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1DB95" id="Rektangel 16107" o:spid="_x0000_s1026" style="position:absolute;margin-left:156.35pt;margin-top:1.1pt;width:10.15pt;height:10.8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" fillcolor="black [3200]" strokecolor="black [1600]" strokeweight="1.5pt">
                <v:stroke endcap="round"/>
              </v:rect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87E87F4" wp14:editId="69325F26">
                <wp:simplePos x="0" y="0"/>
                <wp:positionH relativeFrom="column">
                  <wp:posOffset>4399280</wp:posOffset>
                </wp:positionH>
                <wp:positionV relativeFrom="paragraph">
                  <wp:posOffset>10160</wp:posOffset>
                </wp:positionV>
                <wp:extent cx="146050" cy="137795"/>
                <wp:effectExtent l="0" t="0" r="25400" b="14605"/>
                <wp:wrapNone/>
                <wp:docPr id="32474" name="Rektangel 32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3795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DE6D6" id="Rektangel 32474" o:spid="_x0000_s1026" style="position:absolute;margin-left:346.4pt;margin-top:.8pt;width:11.5pt;height:10.8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" fillcolor="windowText" strokeweight="1pt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7927E5" wp14:editId="5EFC5607">
                <wp:simplePos x="0" y="0"/>
                <wp:positionH relativeFrom="column">
                  <wp:posOffset>1407795</wp:posOffset>
                </wp:positionH>
                <wp:positionV relativeFrom="paragraph">
                  <wp:posOffset>22860</wp:posOffset>
                </wp:positionV>
                <wp:extent cx="4079875" cy="137160"/>
                <wp:effectExtent l="0" t="0" r="15875" b="15240"/>
                <wp:wrapNone/>
                <wp:docPr id="16113" name="Rektangel 16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0246" cy="1374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F9D35" id="Rektangel 16113" o:spid="_x0000_s1026" style="position:absolute;margin-left:110.85pt;margin-top:1.8pt;width:321.25pt;height:1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" fillcolor="window" strokecolor="windowText" strokeweight="1pt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17D4295" wp14:editId="0D700129">
                <wp:simplePos x="0" y="0"/>
                <wp:positionH relativeFrom="column">
                  <wp:posOffset>2787650</wp:posOffset>
                </wp:positionH>
                <wp:positionV relativeFrom="paragraph">
                  <wp:posOffset>22860</wp:posOffset>
                </wp:positionV>
                <wp:extent cx="146050" cy="137795"/>
                <wp:effectExtent l="0" t="0" r="25400" b="14605"/>
                <wp:wrapNone/>
                <wp:docPr id="32463" name="Rektangel 32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3795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4B7FA" id="Rektangel 32463" o:spid="_x0000_s1026" style="position:absolute;margin-left:219.5pt;margin-top:1.8pt;width:11.5pt;height:10.8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" fillcolor="windowText" strokeweight="1pt"/>
            </w:pict>
          </mc:Fallback>
        </mc:AlternateContent>
      </w:r>
      <w:r w:rsidRPr="00963021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</w: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S</w:t>
      </w:r>
      <w:r w:rsidRPr="0053574F">
        <w:rPr>
          <w:rFonts w:eastAsia="Times New Roman" w:cstheme="minorHAnsi"/>
          <w:color w:val="000000"/>
          <w:sz w:val="24"/>
          <w:szCs w:val="24"/>
          <w:vertAlign w:val="subscript"/>
          <w:lang w:eastAsia="da-DK"/>
        </w:rPr>
        <w:t>3</w: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. Start 2                                                                          </w:t>
      </w:r>
    </w:p>
    <w:p w14:paraId="34CFE037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25D95FC5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CE929C2" wp14:editId="37F3C33B">
                <wp:simplePos x="0" y="0"/>
                <wp:positionH relativeFrom="column">
                  <wp:posOffset>3915410</wp:posOffset>
                </wp:positionH>
                <wp:positionV relativeFrom="paragraph">
                  <wp:posOffset>36830</wp:posOffset>
                </wp:positionV>
                <wp:extent cx="807720" cy="146050"/>
                <wp:effectExtent l="0" t="0" r="11430" b="25400"/>
                <wp:wrapNone/>
                <wp:docPr id="32472" name="Rektangel 32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146158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611D2" id="Rektangel 32472" o:spid="_x0000_s1026" style="position:absolute;margin-left:308.3pt;margin-top:2.9pt;width:63.6pt;height:11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" fillcolor="windowText" strokeweight="1pt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D957A6A" wp14:editId="0A85EF08">
                <wp:simplePos x="0" y="0"/>
                <wp:positionH relativeFrom="column">
                  <wp:posOffset>1765300</wp:posOffset>
                </wp:positionH>
                <wp:positionV relativeFrom="paragraph">
                  <wp:posOffset>29845</wp:posOffset>
                </wp:positionV>
                <wp:extent cx="802005" cy="146050"/>
                <wp:effectExtent l="0" t="0" r="17145" b="25400"/>
                <wp:wrapNone/>
                <wp:docPr id="16108" name="Rektangel 16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520" cy="14664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AE41A" id="Rektangel 16108" o:spid="_x0000_s1026" style="position:absolute;margin-left:139pt;margin-top:2.35pt;width:63.15pt;height:11.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" fillcolor="windowText" strokeweight="1pt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FB410" wp14:editId="741B9F74">
                <wp:simplePos x="0" y="0"/>
                <wp:positionH relativeFrom="column">
                  <wp:posOffset>1419860</wp:posOffset>
                </wp:positionH>
                <wp:positionV relativeFrom="paragraph">
                  <wp:posOffset>30480</wp:posOffset>
                </wp:positionV>
                <wp:extent cx="4071620" cy="146050"/>
                <wp:effectExtent l="0" t="0" r="24130" b="25400"/>
                <wp:wrapNone/>
                <wp:docPr id="16115" name="Rektangel 16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1620" cy="1460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A6C61" id="Rektangel 16115" o:spid="_x0000_s1026" style="position:absolute;margin-left:111.8pt;margin-top:2.4pt;width:320.6pt;height:1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" fillcolor="window" strokecolor="windowText" strokeweight="1pt"/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Q</w:t>
      </w:r>
      <w:r w:rsidRPr="0053574F">
        <w:rPr>
          <w:rFonts w:eastAsia="Times New Roman" w:cstheme="minorHAnsi"/>
          <w:color w:val="000000"/>
          <w:sz w:val="24"/>
          <w:szCs w:val="24"/>
          <w:vertAlign w:val="subscript"/>
          <w:lang w:eastAsia="da-DK"/>
        </w:rPr>
        <w:t>1</w: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Frem</w:t>
      </w:r>
    </w:p>
    <w:p w14:paraId="1F3BCE7A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546CE3DA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2C11695" wp14:editId="248C2C45">
                <wp:simplePos x="0" y="0"/>
                <wp:positionH relativeFrom="column">
                  <wp:posOffset>2811145</wp:posOffset>
                </wp:positionH>
                <wp:positionV relativeFrom="paragraph">
                  <wp:posOffset>6350</wp:posOffset>
                </wp:positionV>
                <wp:extent cx="807720" cy="163195"/>
                <wp:effectExtent l="0" t="0" r="11430" b="27305"/>
                <wp:wrapNone/>
                <wp:docPr id="32466" name="Rektangel 32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163303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CC90D" id="Rektangel 32466" o:spid="_x0000_s1026" style="position:absolute;margin-left:221.35pt;margin-top:.5pt;width:63.6pt;height:12.8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" fillcolor="windowText" strokeweight="1pt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8B1A40" wp14:editId="637AD227">
                <wp:simplePos x="0" y="0"/>
                <wp:positionH relativeFrom="column">
                  <wp:posOffset>1410970</wp:posOffset>
                </wp:positionH>
                <wp:positionV relativeFrom="paragraph">
                  <wp:posOffset>8255</wp:posOffset>
                </wp:positionV>
                <wp:extent cx="4070350" cy="163830"/>
                <wp:effectExtent l="0" t="0" r="25400" b="26670"/>
                <wp:wrapNone/>
                <wp:docPr id="16116" name="Rektangel 16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350" cy="1639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57B4D" id="Rektangel 16116" o:spid="_x0000_s1026" style="position:absolute;margin-left:111.1pt;margin-top:.65pt;width:320.5pt;height:1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" fillcolor="window" strokecolor="windowText" strokeweight="1pt"/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Q</w:t>
      </w:r>
      <w:r w:rsidRPr="0053574F">
        <w:rPr>
          <w:rFonts w:eastAsia="Times New Roman" w:cstheme="minorHAnsi"/>
          <w:color w:val="000000"/>
          <w:sz w:val="24"/>
          <w:szCs w:val="24"/>
          <w:vertAlign w:val="subscript"/>
          <w:lang w:eastAsia="da-DK"/>
        </w:rPr>
        <w:t>2</w: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Tilbage</w:t>
      </w:r>
    </w:p>
    <w:p w14:paraId="706E119C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9A691B2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9DD1840" wp14:editId="31F859A5">
                <wp:simplePos x="0" y="0"/>
                <wp:positionH relativeFrom="column">
                  <wp:posOffset>3919855</wp:posOffset>
                </wp:positionH>
                <wp:positionV relativeFrom="paragraph">
                  <wp:posOffset>48895</wp:posOffset>
                </wp:positionV>
                <wp:extent cx="793115" cy="137795"/>
                <wp:effectExtent l="0" t="0" r="26035" b="14605"/>
                <wp:wrapNone/>
                <wp:docPr id="32473" name="Rektangel 32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115" cy="137951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E8F4E" id="Rektangel 32473" o:spid="_x0000_s1026" style="position:absolute;margin-left:308.65pt;margin-top:3.85pt;width:62.45pt;height:10.8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" fillcolor="windowText" strokeweight="1pt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F93D54D" wp14:editId="056AB3F5">
                <wp:simplePos x="0" y="0"/>
                <wp:positionH relativeFrom="column">
                  <wp:posOffset>1764665</wp:posOffset>
                </wp:positionH>
                <wp:positionV relativeFrom="paragraph">
                  <wp:posOffset>45720</wp:posOffset>
                </wp:positionV>
                <wp:extent cx="793115" cy="137795"/>
                <wp:effectExtent l="0" t="0" r="26035" b="14605"/>
                <wp:wrapNone/>
                <wp:docPr id="16109" name="Rektangel 16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115" cy="137951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071D6" id="Rektangel 16109" o:spid="_x0000_s1026" style="position:absolute;margin-left:138.95pt;margin-top:3.6pt;width:62.45pt;height:10.8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" fillcolor="windowText" strokeweight="1pt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866E55" wp14:editId="654392C9">
                <wp:simplePos x="0" y="0"/>
                <wp:positionH relativeFrom="column">
                  <wp:posOffset>1428750</wp:posOffset>
                </wp:positionH>
                <wp:positionV relativeFrom="paragraph">
                  <wp:posOffset>46355</wp:posOffset>
                </wp:positionV>
                <wp:extent cx="4036695" cy="146050"/>
                <wp:effectExtent l="0" t="0" r="20955" b="25400"/>
                <wp:wrapNone/>
                <wp:docPr id="32461" name="Rektangel 32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7162" cy="1466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AC5CC" id="Rektangel 32461" o:spid="_x0000_s1026" style="position:absolute;margin-left:112.5pt;margin-top:3.65pt;width:317.85pt;height:1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" fillcolor="window" strokecolor="windowText" strokeweight="1pt"/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H</w:t>
      </w:r>
      <w:r w:rsidRPr="0053574F">
        <w:rPr>
          <w:rFonts w:eastAsia="Times New Roman" w:cstheme="minorHAnsi"/>
          <w:color w:val="000000"/>
          <w:sz w:val="24"/>
          <w:szCs w:val="24"/>
          <w:vertAlign w:val="subscript"/>
          <w:lang w:eastAsia="da-DK"/>
        </w:rPr>
        <w:t>1</w: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Frem                                                                                                                </w:t>
      </w:r>
    </w:p>
    <w:p w14:paraId="1630359B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528529EA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C63160A" wp14:editId="3051627D">
                <wp:simplePos x="0" y="0"/>
                <wp:positionH relativeFrom="column">
                  <wp:posOffset>2794000</wp:posOffset>
                </wp:positionH>
                <wp:positionV relativeFrom="paragraph">
                  <wp:posOffset>30480</wp:posOffset>
                </wp:positionV>
                <wp:extent cx="807720" cy="154305"/>
                <wp:effectExtent l="0" t="0" r="11430" b="17145"/>
                <wp:wrapNone/>
                <wp:docPr id="32467" name="Rektangel 32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15430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AB0F1" id="Rektangel 32467" o:spid="_x0000_s1026" style="position:absolute;margin-left:220pt;margin-top:2.4pt;width:63.6pt;height:12.1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" fillcolor="windowText" strokeweight="1pt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3C1BC5" wp14:editId="46021D8C">
                <wp:simplePos x="0" y="0"/>
                <wp:positionH relativeFrom="column">
                  <wp:posOffset>1431290</wp:posOffset>
                </wp:positionH>
                <wp:positionV relativeFrom="paragraph">
                  <wp:posOffset>20955</wp:posOffset>
                </wp:positionV>
                <wp:extent cx="4010660" cy="163830"/>
                <wp:effectExtent l="0" t="0" r="27940" b="26670"/>
                <wp:wrapNone/>
                <wp:docPr id="32462" name="Rektangel 32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660" cy="1639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D4300" id="Rektangel 32462" o:spid="_x0000_s1026" style="position:absolute;margin-left:112.7pt;margin-top:1.65pt;width:315.8pt;height:1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" fillcolor="window" strokecolor="windowText" strokeweight="1pt"/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H</w:t>
      </w:r>
      <w:r w:rsidRPr="0053574F">
        <w:rPr>
          <w:rFonts w:eastAsia="Times New Roman" w:cstheme="minorHAnsi"/>
          <w:color w:val="000000"/>
          <w:sz w:val="24"/>
          <w:szCs w:val="24"/>
          <w:vertAlign w:val="subscript"/>
          <w:lang w:eastAsia="da-DK"/>
        </w:rPr>
        <w:t>2</w: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Tilbage</w:t>
      </w:r>
    </w:p>
    <w:p w14:paraId="59A5CF19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                                                                                               </w:t>
      </w:r>
    </w:p>
    <w:p w14:paraId="4906CACC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A345A8D" wp14:editId="2582B322">
                <wp:simplePos x="0" y="0"/>
                <wp:positionH relativeFrom="column">
                  <wp:posOffset>1412875</wp:posOffset>
                </wp:positionH>
                <wp:positionV relativeFrom="paragraph">
                  <wp:posOffset>43180</wp:posOffset>
                </wp:positionV>
                <wp:extent cx="4157980" cy="0"/>
                <wp:effectExtent l="0" t="76200" r="13970" b="95250"/>
                <wp:wrapNone/>
                <wp:docPr id="16105" name="Lige forbindelse 16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8567" cy="0"/>
                        </a:xfrm>
                        <a:prstGeom prst="line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BC0394" id="Lige forbindelse 16105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25pt,3.4pt" to="438.6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" strokecolor="black [3200]">
                <v:stroke endarrow="block" endcap="round"/>
              </v:line>
            </w:pict>
          </mc:Fallback>
        </mc:AlternateContent>
      </w:r>
    </w:p>
    <w:p w14:paraId="249ED059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                                                                                           </w:t>
      </w:r>
      <w:r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       </w: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Tid</w:t>
      </w:r>
    </w:p>
    <w:p w14:paraId="7BABB0CF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</w:t>
      </w:r>
    </w:p>
    <w:p w14:paraId="04AAE42C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2B001FE9" w14:textId="77777777" w:rsidR="0053574F" w:rsidRPr="0053574F" w:rsidRDefault="0053574F" w:rsidP="0053574F">
      <w:pPr>
        <w:pStyle w:val="Listeafsnit"/>
        <w:numPr>
          <w:ilvl w:val="0"/>
          <w:numId w:val="11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Tegn et fuldt og færdigt nøgleskemaet over styringen ud fra ovenstående funktionsdiagram?</w:t>
      </w:r>
    </w:p>
    <w:p w14:paraId="3ED502C3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0CD7D9DF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FCDEA1F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299B8440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E2D4EAF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3B307BB2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E0639A0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5FDD806C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F948C25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0D14A46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81B294F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550C9949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5F615A56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34D386C2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31E5A16F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516EFAD0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2998CF16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64D4A71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  <w:t xml:space="preserve">Opgave </w:t>
      </w:r>
      <w:r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  <w:t>10</w:t>
      </w:r>
      <w:r w:rsidRPr="0053574F"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  <w:t xml:space="preserve"> – forsat</w:t>
      </w:r>
    </w:p>
    <w:p w14:paraId="3E2DCDE2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E40221A" w14:textId="77777777" w:rsidR="0053574F" w:rsidRPr="0053574F" w:rsidRDefault="0053574F" w:rsidP="0053574F">
      <w:pPr>
        <w:pStyle w:val="Listeafsnit"/>
        <w:numPr>
          <w:ilvl w:val="0"/>
          <w:numId w:val="11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Giv en kort beskrivelse af styringen?</w:t>
      </w:r>
    </w:p>
    <w:p w14:paraId="7D6938D3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8B600BF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0947703D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4A98744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6B6EA89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2505166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0E4FA8C6" w14:textId="77777777" w:rsidR="0053574F" w:rsidRPr="0053574F" w:rsidRDefault="0053574F" w:rsidP="0053574F">
      <w:pPr>
        <w:pStyle w:val="Listeafsnit"/>
        <w:numPr>
          <w:ilvl w:val="0"/>
          <w:numId w:val="11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Der er tre ”hoved” funktioner i denne styring, hvilke?</w:t>
      </w:r>
    </w:p>
    <w:p w14:paraId="210A6B01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27B7CC3F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51236048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55318A5D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895F450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5BCA9BCB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06C7A8D2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34A42D3F" w14:textId="77777777" w:rsidR="0053574F" w:rsidRPr="0053574F" w:rsidRDefault="0053574F" w:rsidP="0053574F">
      <w:pPr>
        <w:pStyle w:val="Listeafsnit"/>
        <w:numPr>
          <w:ilvl w:val="0"/>
          <w:numId w:val="11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Giv en kort beskrivelse af de tre funktioner. Beskrivelsen skal indeholde følgende:</w:t>
      </w:r>
    </w:p>
    <w:p w14:paraId="1968A321" w14:textId="77777777" w:rsidR="0053574F" w:rsidRPr="0053574F" w:rsidRDefault="0053574F" w:rsidP="0053574F">
      <w:pPr>
        <w:pStyle w:val="Listeafsnit"/>
        <w:numPr>
          <w:ilvl w:val="0"/>
          <w:numId w:val="12"/>
        </w:numPr>
        <w:spacing w:after="5" w:line="240" w:lineRule="auto"/>
        <w:ind w:right="6" w:firstLine="18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Hvordan laves funktionerne?</w:t>
      </w:r>
    </w:p>
    <w:p w14:paraId="5E46E946" w14:textId="77777777" w:rsidR="0053574F" w:rsidRPr="0053574F" w:rsidRDefault="0053574F" w:rsidP="0053574F">
      <w:pPr>
        <w:pStyle w:val="Listeafsnit"/>
        <w:numPr>
          <w:ilvl w:val="0"/>
          <w:numId w:val="12"/>
        </w:numPr>
        <w:spacing w:after="5" w:line="240" w:lineRule="auto"/>
        <w:ind w:right="6" w:firstLine="18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Hvor laves funktionerne?</w:t>
      </w:r>
    </w:p>
    <w:p w14:paraId="61701CC9" w14:textId="77777777" w:rsidR="0053574F" w:rsidRPr="0053574F" w:rsidRDefault="0053574F" w:rsidP="0053574F">
      <w:pPr>
        <w:pStyle w:val="Listeafsnit"/>
        <w:numPr>
          <w:ilvl w:val="0"/>
          <w:numId w:val="12"/>
        </w:numPr>
        <w:spacing w:after="5" w:line="240" w:lineRule="auto"/>
        <w:ind w:right="6" w:firstLine="18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Hvad udføre funktionerne?</w:t>
      </w:r>
    </w:p>
    <w:p w14:paraId="250D3C9D" w14:textId="77777777" w:rsidR="0053574F" w:rsidRPr="0053574F" w:rsidRDefault="0053574F" w:rsidP="0053574F">
      <w:pPr>
        <w:spacing w:after="5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07DB149A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AB208F2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B0E242D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088E9A5C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1C45DE3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552BC95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2198848" w14:textId="77777777" w:rsidR="0053574F" w:rsidRPr="0053574F" w:rsidRDefault="0053574F" w:rsidP="0053574F">
      <w:pPr>
        <w:pStyle w:val="Listeafsnit"/>
        <w:numPr>
          <w:ilvl w:val="0"/>
          <w:numId w:val="11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Tegn hovedstrømsdiagram over styringen?</w:t>
      </w:r>
    </w:p>
    <w:p w14:paraId="788DF810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97269B5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354E342C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43459B9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3762CA9A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40338DB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AA90B43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2220425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E05F47B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580E208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C6C3476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E254763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21898A70" w14:textId="77777777" w:rsid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3490BE3C" w14:textId="77777777" w:rsidR="002B40AE" w:rsidRDefault="002B40AE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2FDECB94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  <w:t xml:space="preserve">Opgave </w:t>
      </w:r>
      <w:r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  <w:t>11</w:t>
      </w:r>
    </w:p>
    <w:p w14:paraId="1134C70F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  <w:r w:rsidRPr="0053574F">
        <w:rPr>
          <w:rFonts w:eastAsia="Times New Roman" w:cstheme="minorHAnsi"/>
          <w:b/>
          <w:color w:val="000000"/>
          <w:sz w:val="24"/>
          <w:szCs w:val="24"/>
          <w:lang w:eastAsia="da-DK"/>
        </w:rPr>
        <w:t xml:space="preserve">               </w:t>
      </w:r>
    </w:p>
    <w:p w14:paraId="30C53935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vertAlign w:val="subscript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</w:t>
      </w:r>
    </w:p>
    <w:p w14:paraId="193066EB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1EE603" wp14:editId="166ABF95">
                <wp:simplePos x="0" y="0"/>
                <wp:positionH relativeFrom="column">
                  <wp:posOffset>331470</wp:posOffset>
                </wp:positionH>
                <wp:positionV relativeFrom="paragraph">
                  <wp:posOffset>-635</wp:posOffset>
                </wp:positionV>
                <wp:extent cx="247650" cy="123825"/>
                <wp:effectExtent l="10795" t="8255" r="8255" b="10795"/>
                <wp:wrapNone/>
                <wp:docPr id="16170" name="Rektangel 16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476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01ABF" id="Rektangel 16170" o:spid="_x0000_s1026" style="position:absolute;margin-left:26.1pt;margin-top:-.05pt;width:19.5pt;height:9.7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8447D57" wp14:editId="16892DA7">
                <wp:simplePos x="0" y="0"/>
                <wp:positionH relativeFrom="column">
                  <wp:posOffset>76200</wp:posOffset>
                </wp:positionH>
                <wp:positionV relativeFrom="paragraph">
                  <wp:posOffset>-635</wp:posOffset>
                </wp:positionV>
                <wp:extent cx="142875" cy="142875"/>
                <wp:effectExtent l="13335" t="13335" r="5715" b="5715"/>
                <wp:wrapNone/>
                <wp:docPr id="16295" name="Ellipse 16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6C6F04" id="Ellipse 16295" o:spid="_x0000_s1026" style="position:absolute;margin-left:6pt;margin-top:-.05pt;width:11.25pt;height:11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7A9183E" wp14:editId="1D13BB52">
                <wp:simplePos x="0" y="0"/>
                <wp:positionH relativeFrom="column">
                  <wp:posOffset>1425940</wp:posOffset>
                </wp:positionH>
                <wp:positionV relativeFrom="paragraph">
                  <wp:posOffset>68337</wp:posOffset>
                </wp:positionV>
                <wp:extent cx="0" cy="321013"/>
                <wp:effectExtent l="0" t="0" r="19050" b="22225"/>
                <wp:wrapNone/>
                <wp:docPr id="32269" name="Lige forbindelse 32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10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5A364D" id="Lige forbindelse 32269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3pt,5.4pt" to="112.3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" strokecolor="black [3200]">
                <v:stroke endcap="round"/>
              </v:lin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06067E" wp14:editId="1733D11D">
                <wp:simplePos x="0" y="0"/>
                <wp:positionH relativeFrom="column">
                  <wp:posOffset>182245</wp:posOffset>
                </wp:positionH>
                <wp:positionV relativeFrom="paragraph">
                  <wp:posOffset>65405</wp:posOffset>
                </wp:positionV>
                <wp:extent cx="1250950" cy="0"/>
                <wp:effectExtent l="10795" t="8255" r="5080" b="10795"/>
                <wp:wrapNone/>
                <wp:docPr id="16169" name="Lige pilforbindelse 16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0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321D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6169" o:spid="_x0000_s1026" type="#_x0000_t32" style="position:absolute;margin-left:14.35pt;margin-top:5.15pt;width:98.5pt;height:0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"/>
            </w:pict>
          </mc:Fallback>
        </mc:AlternateContent>
      </w:r>
    </w:p>
    <w:p w14:paraId="70E915D7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EA07FF" wp14:editId="62419FE5">
                <wp:simplePos x="0" y="0"/>
                <wp:positionH relativeFrom="column">
                  <wp:posOffset>1433195</wp:posOffset>
                </wp:positionH>
                <wp:positionV relativeFrom="paragraph">
                  <wp:posOffset>619125</wp:posOffset>
                </wp:positionV>
                <wp:extent cx="0" cy="533400"/>
                <wp:effectExtent l="13970" t="9525" r="5080" b="9525"/>
                <wp:wrapNone/>
                <wp:docPr id="16165" name="Lige pilforbindelse 16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A8DC5" id="Lige pilforbindelse 16165" o:spid="_x0000_s1026" type="#_x0000_t32" style="position:absolute;margin-left:112.85pt;margin-top:48.75pt;width:0;height:4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">
                <v:stroke dashstyle="dash"/>
              </v:shap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A0015E" wp14:editId="37611936">
                <wp:simplePos x="0" y="0"/>
                <wp:positionH relativeFrom="column">
                  <wp:posOffset>1432560</wp:posOffset>
                </wp:positionH>
                <wp:positionV relativeFrom="paragraph">
                  <wp:posOffset>619125</wp:posOffset>
                </wp:positionV>
                <wp:extent cx="635" cy="47625"/>
                <wp:effectExtent l="13335" t="9525" r="5080" b="9525"/>
                <wp:wrapNone/>
                <wp:docPr id="16164" name="Lige pilforbindelse 16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B3017" id="Lige pilforbindelse 16164" o:spid="_x0000_s1026" type="#_x0000_t32" style="position:absolute;margin-left:112.8pt;margin-top:48.75pt;width:.05pt;height: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1110F3" wp14:editId="60C3F612">
                <wp:simplePos x="0" y="0"/>
                <wp:positionH relativeFrom="column">
                  <wp:posOffset>1432560</wp:posOffset>
                </wp:positionH>
                <wp:positionV relativeFrom="paragraph">
                  <wp:posOffset>1076325</wp:posOffset>
                </wp:positionV>
                <wp:extent cx="635" cy="95250"/>
                <wp:effectExtent l="13335" t="9525" r="5080" b="9525"/>
                <wp:wrapNone/>
                <wp:docPr id="16163" name="Lige pilforbindelse 16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3DEA2" id="Lige pilforbindelse 16163" o:spid="_x0000_s1026" type="#_x0000_t32" style="position:absolute;margin-left:112.8pt;margin-top:84.75pt;width:.05pt;height: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C3E86E" wp14:editId="6EB8A045">
                <wp:simplePos x="0" y="0"/>
                <wp:positionH relativeFrom="column">
                  <wp:posOffset>1356360</wp:posOffset>
                </wp:positionH>
                <wp:positionV relativeFrom="paragraph">
                  <wp:posOffset>1762125</wp:posOffset>
                </wp:positionV>
                <wp:extent cx="142875" cy="142875"/>
                <wp:effectExtent l="13335" t="9525" r="5715" b="9525"/>
                <wp:wrapNone/>
                <wp:docPr id="16162" name="Ellipse 16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9DFC71" id="Ellipse 16162" o:spid="_x0000_s1026" style="position:absolute;margin-left:106.8pt;margin-top:138.75pt;width:11.25pt;height:1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E96EE1" wp14:editId="054F724D">
                <wp:simplePos x="0" y="0"/>
                <wp:positionH relativeFrom="column">
                  <wp:posOffset>1356360</wp:posOffset>
                </wp:positionH>
                <wp:positionV relativeFrom="paragraph">
                  <wp:posOffset>781050</wp:posOffset>
                </wp:positionV>
                <wp:extent cx="142875" cy="142875"/>
                <wp:effectExtent l="13335" t="9525" r="5715" b="9525"/>
                <wp:wrapNone/>
                <wp:docPr id="16161" name="Ellipse 16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B17179" id="Ellipse 16161" o:spid="_x0000_s1026" style="position:absolute;margin-left:106.8pt;margin-top:61.5pt;width:11.25pt;height:1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E0AF2A" wp14:editId="6DACCB20">
                <wp:simplePos x="0" y="0"/>
                <wp:positionH relativeFrom="column">
                  <wp:posOffset>1432560</wp:posOffset>
                </wp:positionH>
                <wp:positionV relativeFrom="paragraph">
                  <wp:posOffset>1857375</wp:posOffset>
                </wp:positionV>
                <wp:extent cx="1038225" cy="0"/>
                <wp:effectExtent l="0" t="0" r="28575" b="19050"/>
                <wp:wrapNone/>
                <wp:docPr id="16158" name="Lige pilforbindelse 16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8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032E8" id="Lige pilforbindelse 16158" o:spid="_x0000_s1026" type="#_x0000_t32" style="position:absolute;margin-left:112.8pt;margin-top:146.25pt;width:81.7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F987E8" wp14:editId="37DF9DBB">
                <wp:simplePos x="0" y="0"/>
                <wp:positionH relativeFrom="column">
                  <wp:posOffset>1251585</wp:posOffset>
                </wp:positionH>
                <wp:positionV relativeFrom="paragraph">
                  <wp:posOffset>476250</wp:posOffset>
                </wp:positionV>
                <wp:extent cx="0" cy="142875"/>
                <wp:effectExtent l="13335" t="9525" r="5715" b="9525"/>
                <wp:wrapNone/>
                <wp:docPr id="16157" name="Lige pilforbindelse 16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1E39C" id="Lige pilforbindelse 16157" o:spid="_x0000_s1026" type="#_x0000_t32" style="position:absolute;margin-left:98.55pt;margin-top:37.5pt;width:0;height:1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B2EF98" wp14:editId="239E59D6">
                <wp:simplePos x="0" y="0"/>
                <wp:positionH relativeFrom="column">
                  <wp:posOffset>1251585</wp:posOffset>
                </wp:positionH>
                <wp:positionV relativeFrom="paragraph">
                  <wp:posOffset>476250</wp:posOffset>
                </wp:positionV>
                <wp:extent cx="104775" cy="0"/>
                <wp:effectExtent l="13335" t="9525" r="5715" b="9525"/>
                <wp:wrapNone/>
                <wp:docPr id="16156" name="Lige pilforbindelse 16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7103D" id="Lige pilforbindelse 16156" o:spid="_x0000_s1026" type="#_x0000_t32" style="position:absolute;margin-left:98.55pt;margin-top:37.5pt;width:8.25pt;height: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E92263" wp14:editId="66D8F9EB">
                <wp:simplePos x="0" y="0"/>
                <wp:positionH relativeFrom="column">
                  <wp:posOffset>1356360</wp:posOffset>
                </wp:positionH>
                <wp:positionV relativeFrom="paragraph">
                  <wp:posOffset>285750</wp:posOffset>
                </wp:positionV>
                <wp:extent cx="0" cy="190500"/>
                <wp:effectExtent l="13335" t="9525" r="5715" b="9525"/>
                <wp:wrapNone/>
                <wp:docPr id="16155" name="Lige pilforbindelse 16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8ED1F" id="Lige pilforbindelse 16155" o:spid="_x0000_s1026" type="#_x0000_t32" style="position:absolute;margin-left:106.8pt;margin-top:22.5pt;width:0;height: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F890ED" wp14:editId="56DCA4CB">
                <wp:simplePos x="0" y="0"/>
                <wp:positionH relativeFrom="column">
                  <wp:posOffset>1251585</wp:posOffset>
                </wp:positionH>
                <wp:positionV relativeFrom="paragraph">
                  <wp:posOffset>285750</wp:posOffset>
                </wp:positionV>
                <wp:extent cx="104775" cy="0"/>
                <wp:effectExtent l="13335" t="9525" r="5715" b="9525"/>
                <wp:wrapNone/>
                <wp:docPr id="16154" name="Lige pilforbindelse 16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1CA0C" id="Lige pilforbindelse 16154" o:spid="_x0000_s1026" type="#_x0000_t32" style="position:absolute;margin-left:98.55pt;margin-top:22.5pt;width:8.2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AAF1A3" wp14:editId="5E04D7A6">
                <wp:simplePos x="0" y="0"/>
                <wp:positionH relativeFrom="column">
                  <wp:posOffset>1251585</wp:posOffset>
                </wp:positionH>
                <wp:positionV relativeFrom="paragraph">
                  <wp:posOffset>180975</wp:posOffset>
                </wp:positionV>
                <wp:extent cx="0" cy="104775"/>
                <wp:effectExtent l="13335" t="9525" r="5715" b="9525"/>
                <wp:wrapNone/>
                <wp:docPr id="16153" name="Lige pilforbindelse 16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A6A96" id="Lige pilforbindelse 16153" o:spid="_x0000_s1026" type="#_x0000_t32" style="position:absolute;margin-left:98.55pt;margin-top:14.25pt;width:0;height: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D1E88C" wp14:editId="61D33C9E">
                <wp:simplePos x="0" y="0"/>
                <wp:positionH relativeFrom="column">
                  <wp:posOffset>1432560</wp:posOffset>
                </wp:positionH>
                <wp:positionV relativeFrom="paragraph">
                  <wp:posOffset>1171575</wp:posOffset>
                </wp:positionV>
                <wp:extent cx="142875" cy="0"/>
                <wp:effectExtent l="13335" t="9525" r="5715" b="9525"/>
                <wp:wrapNone/>
                <wp:docPr id="16152" name="Lige pilforbindelse 16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59091" id="Lige pilforbindelse 16152" o:spid="_x0000_s1026" type="#_x0000_t32" style="position:absolute;margin-left:112.8pt;margin-top:92.25pt;width:11.2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C959AD" wp14:editId="6A8251B5">
                <wp:simplePos x="0" y="0"/>
                <wp:positionH relativeFrom="column">
                  <wp:posOffset>1432560</wp:posOffset>
                </wp:positionH>
                <wp:positionV relativeFrom="paragraph">
                  <wp:posOffset>228600</wp:posOffset>
                </wp:positionV>
                <wp:extent cx="142875" cy="390525"/>
                <wp:effectExtent l="13335" t="9525" r="5715" b="9525"/>
                <wp:wrapNone/>
                <wp:docPr id="16151" name="Lige pilforbindelse 16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0F33D" id="Lige pilforbindelse 16151" o:spid="_x0000_s1026" type="#_x0000_t32" style="position:absolute;margin-left:112.8pt;margin-top:18pt;width:11.25pt;height:30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85835E" wp14:editId="310D753B">
                <wp:simplePos x="0" y="0"/>
                <wp:positionH relativeFrom="column">
                  <wp:posOffset>965835</wp:posOffset>
                </wp:positionH>
                <wp:positionV relativeFrom="paragraph">
                  <wp:posOffset>2533650</wp:posOffset>
                </wp:positionV>
                <wp:extent cx="47625" cy="0"/>
                <wp:effectExtent l="13335" t="9525" r="5715" b="9525"/>
                <wp:wrapNone/>
                <wp:docPr id="16150" name="Lige pilforbindelse 16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AFEF9" id="Lige pilforbindelse 16150" o:spid="_x0000_s1026" type="#_x0000_t32" style="position:absolute;margin-left:76.05pt;margin-top:199.5pt;width:3.7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57283B" wp14:editId="66AF4A6E">
                <wp:simplePos x="0" y="0"/>
                <wp:positionH relativeFrom="column">
                  <wp:posOffset>965835</wp:posOffset>
                </wp:positionH>
                <wp:positionV relativeFrom="paragraph">
                  <wp:posOffset>2286000</wp:posOffset>
                </wp:positionV>
                <wp:extent cx="47625" cy="0"/>
                <wp:effectExtent l="13335" t="9525" r="5715" b="9525"/>
                <wp:wrapNone/>
                <wp:docPr id="16149" name="Lige pilforbindelse 16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77B8E" id="Lige pilforbindelse 16149" o:spid="_x0000_s1026" type="#_x0000_t32" style="position:absolute;margin-left:76.05pt;margin-top:180pt;width:3.7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C7467C" wp14:editId="10E7EBCD">
                <wp:simplePos x="0" y="0"/>
                <wp:positionH relativeFrom="column">
                  <wp:posOffset>1099185</wp:posOffset>
                </wp:positionH>
                <wp:positionV relativeFrom="paragraph">
                  <wp:posOffset>1400175</wp:posOffset>
                </wp:positionV>
                <wp:extent cx="47625" cy="0"/>
                <wp:effectExtent l="13335" t="9525" r="5715" b="9525"/>
                <wp:wrapNone/>
                <wp:docPr id="16148" name="Lige pilforbindelse 16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7E476" id="Lige pilforbindelse 16148" o:spid="_x0000_s1026" type="#_x0000_t32" style="position:absolute;margin-left:86.55pt;margin-top:110.25pt;width:3.7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4DC88D" wp14:editId="3F13A217">
                <wp:simplePos x="0" y="0"/>
                <wp:positionH relativeFrom="column">
                  <wp:posOffset>1099185</wp:posOffset>
                </wp:positionH>
                <wp:positionV relativeFrom="paragraph">
                  <wp:posOffset>1152525</wp:posOffset>
                </wp:positionV>
                <wp:extent cx="47625" cy="0"/>
                <wp:effectExtent l="13335" t="9525" r="5715" b="9525"/>
                <wp:wrapNone/>
                <wp:docPr id="16147" name="Lige pilforbindelse 16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D6418" id="Lige pilforbindelse 16147" o:spid="_x0000_s1026" type="#_x0000_t32" style="position:absolute;margin-left:86.55pt;margin-top:90.75pt;width:3.7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3E102A" wp14:editId="3AFF03DC">
                <wp:simplePos x="0" y="0"/>
                <wp:positionH relativeFrom="column">
                  <wp:posOffset>965835</wp:posOffset>
                </wp:positionH>
                <wp:positionV relativeFrom="paragraph">
                  <wp:posOffset>2286000</wp:posOffset>
                </wp:positionV>
                <wp:extent cx="0" cy="247650"/>
                <wp:effectExtent l="13335" t="9525" r="5715" b="9525"/>
                <wp:wrapNone/>
                <wp:docPr id="16146" name="Lige pilforbindelse 16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53AC4" id="Lige pilforbindelse 16146" o:spid="_x0000_s1026" type="#_x0000_t32" style="position:absolute;margin-left:76.05pt;margin-top:180pt;width:0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43D846" wp14:editId="19CCEEF7">
                <wp:simplePos x="0" y="0"/>
                <wp:positionH relativeFrom="column">
                  <wp:posOffset>1099185</wp:posOffset>
                </wp:positionH>
                <wp:positionV relativeFrom="paragraph">
                  <wp:posOffset>1152525</wp:posOffset>
                </wp:positionV>
                <wp:extent cx="0" cy="247650"/>
                <wp:effectExtent l="13335" t="9525" r="5715" b="9525"/>
                <wp:wrapNone/>
                <wp:docPr id="16145" name="Lige pilforbindelse 16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3ACF5" id="Lige pilforbindelse 16145" o:spid="_x0000_s1026" type="#_x0000_t32" style="position:absolute;margin-left:86.55pt;margin-top:90.75pt;width:0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F84508" wp14:editId="007D32CE">
                <wp:simplePos x="0" y="0"/>
                <wp:positionH relativeFrom="column">
                  <wp:posOffset>965835</wp:posOffset>
                </wp:positionH>
                <wp:positionV relativeFrom="paragraph">
                  <wp:posOffset>2400300</wp:posOffset>
                </wp:positionV>
                <wp:extent cx="390525" cy="0"/>
                <wp:effectExtent l="13335" t="9525" r="5715" b="9525"/>
                <wp:wrapNone/>
                <wp:docPr id="16144" name="Lige pilforbindelse 16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EC1DE" id="Lige pilforbindelse 16144" o:spid="_x0000_s1026" type="#_x0000_t32" style="position:absolute;margin-left:76.05pt;margin-top:189pt;width:30.75pt;height: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">
                <v:stroke dashstyle="dash"/>
              </v:shap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12B5B7" wp14:editId="0ED2261F">
                <wp:simplePos x="0" y="0"/>
                <wp:positionH relativeFrom="column">
                  <wp:posOffset>1099185</wp:posOffset>
                </wp:positionH>
                <wp:positionV relativeFrom="paragraph">
                  <wp:posOffset>1295400</wp:posOffset>
                </wp:positionV>
                <wp:extent cx="400050" cy="0"/>
                <wp:effectExtent l="13335" t="9525" r="5715" b="9525"/>
                <wp:wrapNone/>
                <wp:docPr id="16143" name="Lige pilforbindelse 16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96472" id="Lige pilforbindelse 16143" o:spid="_x0000_s1026" type="#_x0000_t32" style="position:absolute;margin-left:86.55pt;margin-top:102pt;width:31.5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">
                <v:stroke dashstyle="dash"/>
              </v:shap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0D1CC6" wp14:editId="2515A389">
                <wp:simplePos x="0" y="0"/>
                <wp:positionH relativeFrom="column">
                  <wp:posOffset>1099185</wp:posOffset>
                </wp:positionH>
                <wp:positionV relativeFrom="paragraph">
                  <wp:posOffset>400050</wp:posOffset>
                </wp:positionV>
                <wp:extent cx="400050" cy="0"/>
                <wp:effectExtent l="13335" t="9525" r="5715" b="9525"/>
                <wp:wrapNone/>
                <wp:docPr id="16142" name="Lige pilforbindelse 16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212DC" id="Lige pilforbindelse 16142" o:spid="_x0000_s1026" type="#_x0000_t32" style="position:absolute;margin-left:86.55pt;margin-top:31.5pt;width:31.5pt;height: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">
                <v:stroke dashstyle="dash"/>
              </v:shap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2F7CCF" wp14:editId="1AD3FA54">
                <wp:simplePos x="0" y="0"/>
                <wp:positionH relativeFrom="column">
                  <wp:posOffset>1299210</wp:posOffset>
                </wp:positionH>
                <wp:positionV relativeFrom="paragraph">
                  <wp:posOffset>2238375</wp:posOffset>
                </wp:positionV>
                <wp:extent cx="133350" cy="295275"/>
                <wp:effectExtent l="13335" t="9525" r="5715" b="9525"/>
                <wp:wrapNone/>
                <wp:docPr id="16141" name="Lige pilforbindelse 16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0B4B0" id="Lige pilforbindelse 16141" o:spid="_x0000_s1026" type="#_x0000_t32" style="position:absolute;margin-left:102.3pt;margin-top:176.25pt;width:10.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3715EC" wp14:editId="4950DB6C">
                <wp:simplePos x="0" y="0"/>
                <wp:positionH relativeFrom="column">
                  <wp:posOffset>1432560</wp:posOffset>
                </wp:positionH>
                <wp:positionV relativeFrom="paragraph">
                  <wp:posOffset>2533650</wp:posOffset>
                </wp:positionV>
                <wp:extent cx="0" cy="133350"/>
                <wp:effectExtent l="13335" t="9525" r="5715" b="9525"/>
                <wp:wrapNone/>
                <wp:docPr id="16140" name="Lige pilforbindelse 16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215EF" id="Lige pilforbindelse 16140" o:spid="_x0000_s1026" type="#_x0000_t32" style="position:absolute;margin-left:112.8pt;margin-top:199.5pt;width:0;height:1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FE8C29" wp14:editId="6953D723">
                <wp:simplePos x="0" y="0"/>
                <wp:positionH relativeFrom="column">
                  <wp:posOffset>1432560</wp:posOffset>
                </wp:positionH>
                <wp:positionV relativeFrom="paragraph">
                  <wp:posOffset>285750</wp:posOffset>
                </wp:positionV>
                <wp:extent cx="142875" cy="0"/>
                <wp:effectExtent l="13335" t="9525" r="5715" b="9525"/>
                <wp:wrapNone/>
                <wp:docPr id="16135" name="Lige pilforbindelse 16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78373" id="Lige pilforbindelse 16135" o:spid="_x0000_s1026" type="#_x0000_t32" style="position:absolute;margin-left:112.8pt;margin-top:22.5pt;width:11.2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71362D" wp14:editId="22383BBC">
                <wp:simplePos x="0" y="0"/>
                <wp:positionH relativeFrom="column">
                  <wp:posOffset>1432560</wp:posOffset>
                </wp:positionH>
                <wp:positionV relativeFrom="paragraph">
                  <wp:posOffset>180975</wp:posOffset>
                </wp:positionV>
                <wp:extent cx="0" cy="104775"/>
                <wp:effectExtent l="13335" t="9525" r="5715" b="9525"/>
                <wp:wrapNone/>
                <wp:docPr id="16134" name="Lige pilforbindelse 16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E8AF8" id="Lige pilforbindelse 16134" o:spid="_x0000_s1026" type="#_x0000_t32" style="position:absolute;margin-left:112.8pt;margin-top:14.25pt;width:0;height: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"/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</w:t>
      </w:r>
    </w:p>
    <w:p w14:paraId="38F7DC75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ab/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ab/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ab/>
      </w:r>
    </w:p>
    <w:p w14:paraId="17D13804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ab/>
        <w:t xml:space="preserve">      </w: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ab/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ab/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ab/>
      </w:r>
    </w:p>
    <w:p w14:paraId="505EBE2E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ab/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ab/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ab/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ab/>
      </w:r>
    </w:p>
    <w:p w14:paraId="5DB2C48C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2E2B26E5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58578A" wp14:editId="72232478">
                <wp:simplePos x="0" y="0"/>
                <wp:positionH relativeFrom="column">
                  <wp:posOffset>1422400</wp:posOffset>
                </wp:positionH>
                <wp:positionV relativeFrom="paragraph">
                  <wp:posOffset>151130</wp:posOffset>
                </wp:positionV>
                <wp:extent cx="152400" cy="388620"/>
                <wp:effectExtent l="0" t="0" r="19050" b="30480"/>
                <wp:wrapNone/>
                <wp:docPr id="16136" name="Lige pilforbindelse 16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603" cy="38910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92F62" id="Lige pilforbindelse 16136" o:spid="_x0000_s1026" type="#_x0000_t32" style="position:absolute;margin-left:112pt;margin-top:11.9pt;width:12pt;height:30.6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"/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ab/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ab/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ab/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ab/>
      </w:r>
    </w:p>
    <w:p w14:paraId="487FF895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0703A5A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93AF98B" wp14:editId="76841D56">
                <wp:simplePos x="0" y="0"/>
                <wp:positionH relativeFrom="column">
                  <wp:posOffset>1422400</wp:posOffset>
                </wp:positionH>
                <wp:positionV relativeFrom="paragraph">
                  <wp:posOffset>135890</wp:posOffset>
                </wp:positionV>
                <wp:extent cx="0" cy="281305"/>
                <wp:effectExtent l="0" t="0" r="19050" b="23495"/>
                <wp:wrapNone/>
                <wp:docPr id="15954" name="Lige forbindelse 15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815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12A950" id="Lige forbindelse 15954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pt,10.7pt" to="112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" strokecolor="black [3200]">
                <v:stroke endcap="round"/>
              </v:line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ab/>
        <w:t xml:space="preserve">   </w: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ab/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ab/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ab/>
      </w:r>
    </w:p>
    <w:p w14:paraId="1C7B80D0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909779D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667643" wp14:editId="06D3B24C">
                <wp:simplePos x="0" y="0"/>
                <wp:positionH relativeFrom="column">
                  <wp:posOffset>3756660</wp:posOffset>
                </wp:positionH>
                <wp:positionV relativeFrom="paragraph">
                  <wp:posOffset>113665</wp:posOffset>
                </wp:positionV>
                <wp:extent cx="0" cy="680720"/>
                <wp:effectExtent l="0" t="0" r="19050" b="24130"/>
                <wp:wrapNone/>
                <wp:docPr id="16282" name="Lige forbindelse 16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09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2EBA6A" id="Lige forbindelse 1628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8pt,8.95pt" to="295.8pt,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" strokecolor="black [3200]">
                <v:stroke endcap="round"/>
              </v:lin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26BCBCE" wp14:editId="7C76482B">
                <wp:simplePos x="0" y="0"/>
                <wp:positionH relativeFrom="column">
                  <wp:posOffset>3182620</wp:posOffset>
                </wp:positionH>
                <wp:positionV relativeFrom="paragraph">
                  <wp:posOffset>113665</wp:posOffset>
                </wp:positionV>
                <wp:extent cx="0" cy="654050"/>
                <wp:effectExtent l="0" t="0" r="19050" b="31750"/>
                <wp:wrapNone/>
                <wp:docPr id="16279" name="Lige forbindelse 16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4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97DEA0" id="Lige forbindelse 16279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6pt,8.95pt" to="250.6pt,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" strokecolor="black [3200]">
                <v:stroke endcap="round"/>
              </v:lin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BB8B83" wp14:editId="15E4151B">
                <wp:simplePos x="0" y="0"/>
                <wp:positionH relativeFrom="column">
                  <wp:posOffset>2473960</wp:posOffset>
                </wp:positionH>
                <wp:positionV relativeFrom="paragraph">
                  <wp:posOffset>125095</wp:posOffset>
                </wp:positionV>
                <wp:extent cx="1752600" cy="0"/>
                <wp:effectExtent l="0" t="0" r="19050" b="19050"/>
                <wp:wrapNone/>
                <wp:docPr id="16278" name="Lige forbindelse 16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27C7F9" id="Lige forbindelse 16278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8pt,9.85pt" to="332.8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" strokecolor="black [3200]">
                <v:stroke endcap="round"/>
              </v:lin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A0A7197" wp14:editId="2DB4A452">
                <wp:simplePos x="0" y="0"/>
                <wp:positionH relativeFrom="column">
                  <wp:posOffset>2457072</wp:posOffset>
                </wp:positionH>
                <wp:positionV relativeFrom="paragraph">
                  <wp:posOffset>131513</wp:posOffset>
                </wp:positionV>
                <wp:extent cx="9727" cy="680936"/>
                <wp:effectExtent l="0" t="0" r="28575" b="24130"/>
                <wp:wrapNone/>
                <wp:docPr id="32270" name="Lige forbindelse 32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27" cy="6809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57E2E9" id="Lige forbindelse 32270" o:spid="_x0000_s1026" style="position:absolute;flip:x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45pt,10.35pt" to="194.2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" strokecolor="black [3200]">
                <v:stroke endcap="round"/>
              </v:lin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61097F0" wp14:editId="45A183DD">
                <wp:simplePos x="0" y="0"/>
                <wp:positionH relativeFrom="column">
                  <wp:posOffset>1429385</wp:posOffset>
                </wp:positionH>
                <wp:positionV relativeFrom="paragraph">
                  <wp:posOffset>87630</wp:posOffset>
                </wp:positionV>
                <wp:extent cx="3175" cy="514350"/>
                <wp:effectExtent l="0" t="0" r="34925" b="19050"/>
                <wp:wrapNone/>
                <wp:docPr id="15955" name="Lige forbindelse 15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5" cy="5143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0512D5" id="Lige forbindelse 15955" o:spid="_x0000_s1026" style="position:absolute;flip:x y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55pt,6.9pt" to="112.8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" strokecolor="black [3200]">
                <v:stroke dashstyle="dash" endcap="round"/>
              </v:line>
            </w:pict>
          </mc:Fallback>
        </mc:AlternateContent>
      </w:r>
    </w:p>
    <w:p w14:paraId="0B3EA9E4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E0839DC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ab/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ab/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ab/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ab/>
      </w:r>
    </w:p>
    <w:p w14:paraId="1CA0A94E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4C9F88" wp14:editId="769113F9">
                <wp:simplePos x="0" y="0"/>
                <wp:positionH relativeFrom="column">
                  <wp:posOffset>3772535</wp:posOffset>
                </wp:positionH>
                <wp:positionV relativeFrom="paragraph">
                  <wp:posOffset>179705</wp:posOffset>
                </wp:positionV>
                <wp:extent cx="174625" cy="457835"/>
                <wp:effectExtent l="0" t="0" r="34925" b="18415"/>
                <wp:wrapNone/>
                <wp:docPr id="16285" name="Lige forbindelse 16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098" cy="4582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5AB723" id="Lige forbindelse 16285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05pt,14.15pt" to="310.8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" strokecolor="black [3200]">
                <v:stroke endcap="round"/>
              </v:line>
            </w:pict>
          </mc:Fallback>
        </mc:AlternateContent>
      </w:r>
    </w:p>
    <w:p w14:paraId="5A8BDCE4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B8230E" wp14:editId="5125A3A1">
                <wp:simplePos x="0" y="0"/>
                <wp:positionH relativeFrom="column">
                  <wp:posOffset>3027045</wp:posOffset>
                </wp:positionH>
                <wp:positionV relativeFrom="paragraph">
                  <wp:posOffset>34290</wp:posOffset>
                </wp:positionV>
                <wp:extent cx="142875" cy="381000"/>
                <wp:effectExtent l="0" t="0" r="28575" b="19050"/>
                <wp:wrapNone/>
                <wp:docPr id="16281" name="Lige forbindelse 16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B348E0" id="Lige forbindelse 16281" o:spid="_x0000_s1026" style="position:absolute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35pt,2.7pt" to="249.6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" strokecolor="black [3200]">
                <v:stroke endcap="round"/>
              </v:lin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0345A2" wp14:editId="14933225">
                <wp:simplePos x="0" y="0"/>
                <wp:positionH relativeFrom="column">
                  <wp:posOffset>3765550</wp:posOffset>
                </wp:positionH>
                <wp:positionV relativeFrom="paragraph">
                  <wp:posOffset>26035</wp:posOffset>
                </wp:positionV>
                <wp:extent cx="266700" cy="0"/>
                <wp:effectExtent l="0" t="0" r="19050" b="19050"/>
                <wp:wrapNone/>
                <wp:docPr id="16283" name="Lige forbindelse 16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9B30C6" id="Lige forbindelse 16283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5pt,2.05pt" to="317.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" strokecolor="black [3200]">
                <v:stroke endcap="round"/>
              </v:lin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DF76432" wp14:editId="46CBB931">
                <wp:simplePos x="0" y="0"/>
                <wp:positionH relativeFrom="column">
                  <wp:posOffset>1422400</wp:posOffset>
                </wp:positionH>
                <wp:positionV relativeFrom="paragraph">
                  <wp:posOffset>130175</wp:posOffset>
                </wp:positionV>
                <wp:extent cx="0" cy="739140"/>
                <wp:effectExtent l="0" t="0" r="19050" b="22860"/>
                <wp:wrapNone/>
                <wp:docPr id="15966" name="Lige forbindelse 15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9302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94AC65" id="Lige forbindelse 15966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pt,10.25pt" to="112pt,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" strokecolor="black [3200]">
                <v:stroke dashstyle="dash" endcap="round"/>
              </v:lin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8C5D5A" wp14:editId="73E60349">
                <wp:simplePos x="0" y="0"/>
                <wp:positionH relativeFrom="column">
                  <wp:posOffset>2334260</wp:posOffset>
                </wp:positionH>
                <wp:positionV relativeFrom="paragraph">
                  <wp:posOffset>44450</wp:posOffset>
                </wp:positionV>
                <wp:extent cx="133350" cy="400050"/>
                <wp:effectExtent l="0" t="0" r="19050" b="19050"/>
                <wp:wrapNone/>
                <wp:docPr id="16160" name="Lige pilforbindelse 16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CD3AF" id="Lige pilforbindelse 16160" o:spid="_x0000_s1026" type="#_x0000_t32" style="position:absolute;margin-left:183.8pt;margin-top:3.5pt;width:10.5pt;height:3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18ED32" wp14:editId="095083BD">
                <wp:simplePos x="0" y="0"/>
                <wp:positionH relativeFrom="column">
                  <wp:posOffset>1429384</wp:posOffset>
                </wp:positionH>
                <wp:positionV relativeFrom="paragraph">
                  <wp:posOffset>45086</wp:posOffset>
                </wp:positionV>
                <wp:extent cx="3175" cy="133350"/>
                <wp:effectExtent l="0" t="0" r="34925" b="19050"/>
                <wp:wrapNone/>
                <wp:docPr id="15956" name="Lige forbindelse 15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17E11C" id="Lige forbindelse 15956" o:spid="_x0000_s1026" style="position:absolute;flip:x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2.55pt,3.55pt" to="112.8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" strokecolor="black [3200]">
                <v:stroke endcap="round"/>
              </v:line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ab/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ab/>
        <w:t xml:space="preserve">                                                                                                     </w:t>
      </w:r>
    </w:p>
    <w:p w14:paraId="42A60293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vertAlign w:val="subscript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ab/>
        <w:t xml:space="preserve">   </w: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ab/>
        <w:t xml:space="preserve">   </w:t>
      </w:r>
    </w:p>
    <w:p w14:paraId="75BDA2E2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0DAA4B3" wp14:editId="0EED6C54">
                <wp:simplePos x="0" y="0"/>
                <wp:positionH relativeFrom="column">
                  <wp:posOffset>3771265</wp:posOffset>
                </wp:positionH>
                <wp:positionV relativeFrom="paragraph">
                  <wp:posOffset>57150</wp:posOffset>
                </wp:positionV>
                <wp:extent cx="9525" cy="748665"/>
                <wp:effectExtent l="0" t="0" r="28575" b="32385"/>
                <wp:wrapNone/>
                <wp:docPr id="32267" name="Lige forbindelse 32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28" cy="7490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6E8C3A" id="Lige forbindelse 32267" o:spid="_x0000_s1026" style="position:absolute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95pt,4.5pt" to="297.7pt,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" strokecolor="black [3200]">
                <v:stroke endcap="round"/>
              </v:lin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618B63" wp14:editId="4A2D29A2">
                <wp:simplePos x="0" y="0"/>
                <wp:positionH relativeFrom="column">
                  <wp:posOffset>2462530</wp:posOffset>
                </wp:positionH>
                <wp:positionV relativeFrom="paragraph">
                  <wp:posOffset>48895</wp:posOffset>
                </wp:positionV>
                <wp:extent cx="3175" cy="544195"/>
                <wp:effectExtent l="0" t="0" r="34925" b="27305"/>
                <wp:wrapNone/>
                <wp:docPr id="15957" name="Lige forbindelse 15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69" cy="5447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8F66D9" id="Lige forbindelse 15957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9pt,3.85pt" to="194.15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" strokecolor="black [3200]">
                <v:stroke endcap="round"/>
              </v:lin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1A30F6E" wp14:editId="2793D829">
                <wp:simplePos x="0" y="0"/>
                <wp:positionH relativeFrom="column">
                  <wp:posOffset>3158490</wp:posOffset>
                </wp:positionH>
                <wp:positionV relativeFrom="paragraph">
                  <wp:posOffset>20955</wp:posOffset>
                </wp:positionV>
                <wp:extent cx="8255" cy="763270"/>
                <wp:effectExtent l="0" t="0" r="29845" b="36830"/>
                <wp:wrapNone/>
                <wp:docPr id="32266" name="Lige forbindelse 32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7" cy="7637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1F7BBE" id="Lige forbindelse 32266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7pt,1.65pt" to="249.35pt,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" strokecolor="black [3200]">
                <v:stroke endcap="round"/>
              </v:line>
            </w:pict>
          </mc:Fallback>
        </mc:AlternateContent>
      </w:r>
    </w:p>
    <w:p w14:paraId="071E9E02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                                                                                                                                         </w:t>
      </w:r>
    </w:p>
    <w:p w14:paraId="3CA06767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D877A1" wp14:editId="24725A6B">
                <wp:simplePos x="0" y="0"/>
                <wp:positionH relativeFrom="column">
                  <wp:posOffset>1356360</wp:posOffset>
                </wp:positionH>
                <wp:positionV relativeFrom="paragraph">
                  <wp:posOffset>88265</wp:posOffset>
                </wp:positionV>
                <wp:extent cx="142875" cy="142875"/>
                <wp:effectExtent l="13335" t="13335" r="5715" b="5715"/>
                <wp:wrapNone/>
                <wp:docPr id="16132" name="Ellipse 16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CDF723" id="Ellipse 16132" o:spid="_x0000_s1026" style="position:absolute;margin-left:106.8pt;margin-top:6.95pt;width:11.25pt;height:1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"/>
            </w:pict>
          </mc:Fallback>
        </mc:AlternateContent>
      </w:r>
    </w:p>
    <w:p w14:paraId="70ABA87E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038952" wp14:editId="6CB7EF72">
                <wp:simplePos x="0" y="0"/>
                <wp:positionH relativeFrom="column">
                  <wp:posOffset>1422400</wp:posOffset>
                </wp:positionH>
                <wp:positionV relativeFrom="paragraph">
                  <wp:posOffset>34290</wp:posOffset>
                </wp:positionV>
                <wp:extent cx="0" cy="855980"/>
                <wp:effectExtent l="0" t="0" r="19050" b="20320"/>
                <wp:wrapNone/>
                <wp:docPr id="15965" name="Lige forbindelse 15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60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3B65F6" id="Lige forbindelse 15965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pt,2.7pt" to="112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" strokecolor="black [3200]">
                <v:stroke endcap="round"/>
              </v:lin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69CE64" wp14:editId="611FB468">
                <wp:simplePos x="0" y="0"/>
                <wp:positionH relativeFrom="column">
                  <wp:posOffset>1433195</wp:posOffset>
                </wp:positionH>
                <wp:positionV relativeFrom="paragraph">
                  <wp:posOffset>12065</wp:posOffset>
                </wp:positionV>
                <wp:extent cx="1037590" cy="0"/>
                <wp:effectExtent l="13970" t="13335" r="5715" b="5715"/>
                <wp:wrapNone/>
                <wp:docPr id="16131" name="Lige pilforbindelse 16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7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2201A" id="Lige pilforbindelse 16131" o:spid="_x0000_s1026" type="#_x0000_t32" style="position:absolute;margin-left:112.85pt;margin-top:.95pt;width:81.7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"/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ab/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ab/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ab/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ab/>
      </w:r>
    </w:p>
    <w:p w14:paraId="046BCDF5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58F112" wp14:editId="2724F99C">
                <wp:simplePos x="0" y="0"/>
                <wp:positionH relativeFrom="column">
                  <wp:posOffset>3159760</wp:posOffset>
                </wp:positionH>
                <wp:positionV relativeFrom="paragraph">
                  <wp:posOffset>154305</wp:posOffset>
                </wp:positionV>
                <wp:extent cx="0" cy="485775"/>
                <wp:effectExtent l="0" t="0" r="19050" b="9525"/>
                <wp:wrapNone/>
                <wp:docPr id="16280" name="Lige forbindelse 16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77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262567" id="Lige forbindelse 16280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8pt,12.15pt" to="248.8pt,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" strokecolor="black [3200]">
                <v:stroke dashstyle="dash" endcap="round"/>
              </v:lin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088A6BE" wp14:editId="2571B565">
                <wp:simplePos x="0" y="0"/>
                <wp:positionH relativeFrom="column">
                  <wp:posOffset>3766820</wp:posOffset>
                </wp:positionH>
                <wp:positionV relativeFrom="paragraph">
                  <wp:posOffset>163195</wp:posOffset>
                </wp:positionV>
                <wp:extent cx="0" cy="514985"/>
                <wp:effectExtent l="0" t="0" r="19050" b="0"/>
                <wp:wrapNone/>
                <wp:docPr id="16284" name="Lige forbindelse 16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1498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C06938" id="Lige forbindelse 16284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6pt,12.85pt" to="296.6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" strokecolor="black [3200]">
                <v:stroke dashstyle="dash" endcap="round"/>
              </v:lin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48AC86" wp14:editId="7D0F596F">
                <wp:simplePos x="0" y="0"/>
                <wp:positionH relativeFrom="column">
                  <wp:posOffset>3089275</wp:posOffset>
                </wp:positionH>
                <wp:positionV relativeFrom="paragraph">
                  <wp:posOffset>10795</wp:posOffset>
                </wp:positionV>
                <wp:extent cx="142875" cy="142875"/>
                <wp:effectExtent l="13335" t="13335" r="5715" b="5715"/>
                <wp:wrapNone/>
                <wp:docPr id="16300" name="Ellipse 16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7046AE" id="Ellipse 16300" o:spid="_x0000_s1026" style="position:absolute;margin-left:243.25pt;margin-top:.85pt;width:11.25pt;height:11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E6DF79" wp14:editId="44181161">
                <wp:simplePos x="0" y="0"/>
                <wp:positionH relativeFrom="column">
                  <wp:posOffset>3689350</wp:posOffset>
                </wp:positionH>
                <wp:positionV relativeFrom="paragraph">
                  <wp:posOffset>29845</wp:posOffset>
                </wp:positionV>
                <wp:extent cx="142875" cy="142875"/>
                <wp:effectExtent l="13335" t="13335" r="5715" b="5715"/>
                <wp:wrapNone/>
                <wp:docPr id="16299" name="Ellipse 16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842260" id="Ellipse 16299" o:spid="_x0000_s1026" style="position:absolute;margin-left:290.5pt;margin-top:2.35pt;width:11.25pt;height:11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"/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                                                          </w:t>
      </w:r>
    </w:p>
    <w:p w14:paraId="36C8DDF0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52F700ED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8EB5B89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5F89B5" wp14:editId="6E32CBED">
                <wp:simplePos x="0" y="0"/>
                <wp:positionH relativeFrom="column">
                  <wp:posOffset>3030855</wp:posOffset>
                </wp:positionH>
                <wp:positionV relativeFrom="paragraph">
                  <wp:posOffset>92710</wp:posOffset>
                </wp:positionV>
                <wp:extent cx="266700" cy="266700"/>
                <wp:effectExtent l="0" t="0" r="19050" b="19050"/>
                <wp:wrapNone/>
                <wp:docPr id="16286" name="Ellipse 16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6700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DA716C" id="Ellipse 16286" o:spid="_x0000_s1026" style="position:absolute;margin-left:238.65pt;margin-top:7.3pt;width:21pt;height:21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" fillcolor="white [3201]" strokecolor="black [3200]" strokeweight="1.5pt">
                <v:stroke endcap="round"/>
              </v:oval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C647DF" wp14:editId="2AC00AC2">
                <wp:simplePos x="0" y="0"/>
                <wp:positionH relativeFrom="column">
                  <wp:posOffset>3083560</wp:posOffset>
                </wp:positionH>
                <wp:positionV relativeFrom="paragraph">
                  <wp:posOffset>133985</wp:posOffset>
                </wp:positionV>
                <wp:extent cx="180975" cy="200025"/>
                <wp:effectExtent l="0" t="0" r="28575" b="28575"/>
                <wp:wrapNone/>
                <wp:docPr id="16291" name="Lige forbindelse 16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D37B13" id="Lige forbindelse 16291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8pt,10.55pt" to="257.05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" strokecolor="black [3200]">
                <v:stroke endcap="round"/>
              </v:lin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46978AA" wp14:editId="7D46D078">
                <wp:simplePos x="0" y="0"/>
                <wp:positionH relativeFrom="column">
                  <wp:posOffset>3091815</wp:posOffset>
                </wp:positionH>
                <wp:positionV relativeFrom="paragraph">
                  <wp:posOffset>119380</wp:posOffset>
                </wp:positionV>
                <wp:extent cx="200025" cy="190500"/>
                <wp:effectExtent l="0" t="0" r="28575" b="19050"/>
                <wp:wrapNone/>
                <wp:docPr id="16292" name="Lige forbindelse 16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E7CB88" id="Lige forbindelse 16292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45pt,9.4pt" to="259.2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" strokecolor="black [3200]">
                <v:stroke endcap="round"/>
              </v:lin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B88D12" wp14:editId="6308C095">
                <wp:simplePos x="0" y="0"/>
                <wp:positionH relativeFrom="column">
                  <wp:posOffset>3648710</wp:posOffset>
                </wp:positionH>
                <wp:positionV relativeFrom="paragraph">
                  <wp:posOffset>132080</wp:posOffset>
                </wp:positionV>
                <wp:extent cx="200025" cy="200025"/>
                <wp:effectExtent l="0" t="0" r="28575" b="28575"/>
                <wp:wrapNone/>
                <wp:docPr id="16294" name="Lige forbindelse 16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C367BB" id="Lige forbindelse 16294" o:spid="_x0000_s1026" style="position:absolute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3pt,10.4pt" to="303.05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" strokecolor="black [3200]">
                <v:stroke endcap="round"/>
              </v:lin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1D0F42F" wp14:editId="2834AA09">
                <wp:simplePos x="0" y="0"/>
                <wp:positionH relativeFrom="column">
                  <wp:posOffset>3658235</wp:posOffset>
                </wp:positionH>
                <wp:positionV relativeFrom="paragraph">
                  <wp:posOffset>160655</wp:posOffset>
                </wp:positionV>
                <wp:extent cx="180975" cy="152400"/>
                <wp:effectExtent l="0" t="0" r="28575" b="19050"/>
                <wp:wrapNone/>
                <wp:docPr id="16293" name="Lige forbindelse 16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952EE6" id="Lige forbindelse 16293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05pt,12.65pt" to="302.3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" strokecolor="black [3200]">
                <v:stroke endcap="round"/>
              </v:lin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76BD185" wp14:editId="4E51A246">
                <wp:simplePos x="0" y="0"/>
                <wp:positionH relativeFrom="column">
                  <wp:posOffset>3613150</wp:posOffset>
                </wp:positionH>
                <wp:positionV relativeFrom="paragraph">
                  <wp:posOffset>104140</wp:posOffset>
                </wp:positionV>
                <wp:extent cx="266700" cy="266700"/>
                <wp:effectExtent l="0" t="0" r="19050" b="19050"/>
                <wp:wrapNone/>
                <wp:docPr id="16287" name="Ellipse 16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6700" cy="2667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04257B" id="Ellipse 16287" o:spid="_x0000_s1026" style="position:absolute;margin-left:284.5pt;margin-top:8.2pt;width:21pt;height:21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" fillcolor="window" strokecolor="windowText" strokeweight="1pt">
                <v:stroke joinstyle="miter"/>
              </v:oval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CB31CB" wp14:editId="0A4214D6">
                <wp:simplePos x="0" y="0"/>
                <wp:positionH relativeFrom="column">
                  <wp:posOffset>1213485</wp:posOffset>
                </wp:positionH>
                <wp:positionV relativeFrom="paragraph">
                  <wp:posOffset>120650</wp:posOffset>
                </wp:positionV>
                <wp:extent cx="400050" cy="219075"/>
                <wp:effectExtent l="13335" t="8255" r="5715" b="10795"/>
                <wp:wrapNone/>
                <wp:docPr id="16130" name="Rektangel 16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18EAB" id="Rektangel 16130" o:spid="_x0000_s1026" style="position:absolute;margin-left:95.55pt;margin-top:9.5pt;width:31.5pt;height:1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"/>
            </w:pict>
          </mc:Fallback>
        </mc:AlternateContent>
      </w:r>
    </w:p>
    <w:p w14:paraId="28239600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4261249" wp14:editId="63984B5E">
                <wp:simplePos x="0" y="0"/>
                <wp:positionH relativeFrom="column">
                  <wp:posOffset>3169920</wp:posOffset>
                </wp:positionH>
                <wp:positionV relativeFrom="paragraph">
                  <wp:posOffset>177800</wp:posOffset>
                </wp:positionV>
                <wp:extent cx="0" cy="248285"/>
                <wp:effectExtent l="0" t="0" r="19050" b="0"/>
                <wp:wrapNone/>
                <wp:docPr id="16289" name="Lige forbindelse 16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8866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15B111" id="Lige forbindelse 16289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6pt,14pt" to="249.6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" strokecolor="black [3200]">
                <v:stroke dashstyle="dash" endcap="round"/>
              </v:lin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4902E9C" wp14:editId="0A59123B">
                <wp:simplePos x="0" y="0"/>
                <wp:positionH relativeFrom="column">
                  <wp:posOffset>1435667</wp:posOffset>
                </wp:positionH>
                <wp:positionV relativeFrom="paragraph">
                  <wp:posOffset>161344</wp:posOffset>
                </wp:positionV>
                <wp:extent cx="635" cy="291830"/>
                <wp:effectExtent l="0" t="0" r="37465" b="32385"/>
                <wp:wrapNone/>
                <wp:docPr id="32268" name="Lige forbindelse 32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18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189FDC" id="Lige forbindelse 32268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05pt,12.7pt" to="113.1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" strokecolor="black [3200]">
                <v:stroke endcap="round"/>
              </v:line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61D2911" wp14:editId="77BD3D86">
                <wp:simplePos x="0" y="0"/>
                <wp:positionH relativeFrom="column">
                  <wp:posOffset>3756660</wp:posOffset>
                </wp:positionH>
                <wp:positionV relativeFrom="paragraph">
                  <wp:posOffset>162560</wp:posOffset>
                </wp:positionV>
                <wp:extent cx="0" cy="271780"/>
                <wp:effectExtent l="0" t="0" r="19050" b="13970"/>
                <wp:wrapNone/>
                <wp:docPr id="16290" name="Lige forbindelse 16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2374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C9A15B" id="Lige forbindelse 16290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8pt,12.8pt" to="295.8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" strokecolor="black [3200]">
                <v:stroke dashstyle="dash" endcap="round"/>
              </v:line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       </w:t>
      </w:r>
    </w:p>
    <w:p w14:paraId="783E41CF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1EE4168" wp14:editId="1C4FF2D9">
                <wp:simplePos x="0" y="0"/>
                <wp:positionH relativeFrom="column">
                  <wp:posOffset>74295</wp:posOffset>
                </wp:positionH>
                <wp:positionV relativeFrom="paragraph">
                  <wp:posOffset>174625</wp:posOffset>
                </wp:positionV>
                <wp:extent cx="142875" cy="142875"/>
                <wp:effectExtent l="13335" t="13335" r="5715" b="5715"/>
                <wp:wrapNone/>
                <wp:docPr id="16298" name="Ellipse 16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263F3E" id="Ellipse 16298" o:spid="_x0000_s1026" style="position:absolute;margin-left:5.85pt;margin-top:13.75pt;width:11.25pt;height:11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"/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</w:t>
      </w:r>
    </w:p>
    <w:p w14:paraId="076F8ACE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2242DEC" wp14:editId="01028E54">
                <wp:simplePos x="0" y="0"/>
                <wp:positionH relativeFrom="column">
                  <wp:posOffset>172084</wp:posOffset>
                </wp:positionH>
                <wp:positionV relativeFrom="paragraph">
                  <wp:posOffset>59689</wp:posOffset>
                </wp:positionV>
                <wp:extent cx="4200525" cy="0"/>
                <wp:effectExtent l="0" t="0" r="28575" b="19050"/>
                <wp:wrapNone/>
                <wp:docPr id="16288" name="Lige forbindelse 16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00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24D4DB" id="Lige forbindelse 16288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5pt,4.7pt" to="344.3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" strokecolor="black [3200]">
                <v:stroke endcap="round"/>
              </v:line>
            </w:pict>
          </mc:Fallback>
        </mc:AlternateConten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              </w:t>
      </w:r>
    </w:p>
    <w:p w14:paraId="5D2CA3D3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             </w:t>
      </w:r>
    </w:p>
    <w:p w14:paraId="1495CF30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1AECF4" wp14:editId="56012E92">
                <wp:simplePos x="0" y="0"/>
                <wp:positionH relativeFrom="column">
                  <wp:posOffset>1219200</wp:posOffset>
                </wp:positionH>
                <wp:positionV relativeFrom="paragraph">
                  <wp:posOffset>187325</wp:posOffset>
                </wp:positionV>
                <wp:extent cx="400050" cy="0"/>
                <wp:effectExtent l="13335" t="7620" r="5715" b="11430"/>
                <wp:wrapNone/>
                <wp:docPr id="16126" name="Lige pilforbindelse 16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D8DA2" id="Lige pilforbindelse 16126" o:spid="_x0000_s1026" type="#_x0000_t32" style="position:absolute;margin-left:96pt;margin-top:14.75pt;width:31.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"/>
            </w:pict>
          </mc:Fallback>
        </mc:AlternateContent>
      </w:r>
      <w:r w:rsidRPr="0053574F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648BDB" wp14:editId="5A560ADA">
                <wp:simplePos x="0" y="0"/>
                <wp:positionH relativeFrom="column">
                  <wp:posOffset>1423035</wp:posOffset>
                </wp:positionH>
                <wp:positionV relativeFrom="paragraph">
                  <wp:posOffset>32385</wp:posOffset>
                </wp:positionV>
                <wp:extent cx="0" cy="393065"/>
                <wp:effectExtent l="13335" t="7620" r="5715" b="8890"/>
                <wp:wrapNone/>
                <wp:docPr id="16127" name="Lige pilforbindelse 16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3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D7E66" id="Lige pilforbindelse 16127" o:spid="_x0000_s1026" type="#_x0000_t32" style="position:absolute;margin-left:112.05pt;margin-top:2.55pt;width:0;height:30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"/>
            </w:pict>
          </mc:Fallback>
        </mc:AlternateContent>
      </w:r>
      <w:r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</w:t>
      </w: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s   b  </w:t>
      </w:r>
    </w:p>
    <w:p w14:paraId="523A2FBD" w14:textId="77777777" w:rsid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                    </w:t>
      </w:r>
    </w:p>
    <w:p w14:paraId="1D46548E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2E269ED5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                                        </w:t>
      </w:r>
    </w:p>
    <w:p w14:paraId="1AA823A7" w14:textId="77777777" w:rsidR="0053574F" w:rsidRPr="0053574F" w:rsidRDefault="0053574F" w:rsidP="0053574F">
      <w:pPr>
        <w:pStyle w:val="Listeafsnit"/>
        <w:numPr>
          <w:ilvl w:val="0"/>
          <w:numId w:val="16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Hvad hedder dette diagram?</w:t>
      </w:r>
    </w:p>
    <w:p w14:paraId="3F6C8214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0C70CE3" w14:textId="77777777" w:rsidR="0053574F" w:rsidRPr="0053574F" w:rsidRDefault="0053574F" w:rsidP="0053574F">
      <w:pPr>
        <w:pStyle w:val="Listeafsnit"/>
        <w:numPr>
          <w:ilvl w:val="0"/>
          <w:numId w:val="16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Færdigtegn slutte/bryde skemaet?</w:t>
      </w:r>
    </w:p>
    <w:p w14:paraId="2F462F37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328E2726" w14:textId="77777777" w:rsidR="0053574F" w:rsidRPr="0053574F" w:rsidRDefault="0053574F" w:rsidP="0053574F">
      <w:pPr>
        <w:pStyle w:val="Listeafsnit"/>
        <w:numPr>
          <w:ilvl w:val="0"/>
          <w:numId w:val="16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 xml:space="preserve">Benævn de enkelte terminaler og komponenter? </w:t>
      </w:r>
    </w:p>
    <w:p w14:paraId="1280B24D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5E2C7C4" w14:textId="77777777" w:rsid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48168923" w14:textId="77777777" w:rsidR="002B40AE" w:rsidRDefault="002B40AE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2397E2E0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  <w:r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  <w:t>Opgave 11</w:t>
      </w:r>
      <w:r w:rsidRPr="0053574F"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  <w:t xml:space="preserve"> - forsat</w:t>
      </w:r>
    </w:p>
    <w:p w14:paraId="14E77914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0F1CB59B" w14:textId="77777777" w:rsidR="0053574F" w:rsidRPr="0053574F" w:rsidRDefault="0053574F" w:rsidP="0053574F">
      <w:pPr>
        <w:pStyle w:val="Listeafsnit"/>
        <w:numPr>
          <w:ilvl w:val="0"/>
          <w:numId w:val="16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Hvad hedder de enkelte komponenter? Virkemåde? Funktion?</w:t>
      </w:r>
    </w:p>
    <w:p w14:paraId="5B6FBDC5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8D00CD3" w14:textId="77777777" w:rsidR="0053574F" w:rsidRPr="0053574F" w:rsidRDefault="0053574F" w:rsidP="0053574F">
      <w:pPr>
        <w:pStyle w:val="Listeafsnit"/>
        <w:numPr>
          <w:ilvl w:val="0"/>
          <w:numId w:val="17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088E7D3" w14:textId="77777777" w:rsidR="0053574F" w:rsidRDefault="0053574F" w:rsidP="0053574F">
      <w:pPr>
        <w:pStyle w:val="Listeafsnit"/>
        <w:numPr>
          <w:ilvl w:val="0"/>
          <w:numId w:val="0"/>
        </w:numPr>
        <w:spacing w:after="5"/>
        <w:ind w:left="568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F325614" w14:textId="77777777" w:rsidR="0053574F" w:rsidRPr="0053574F" w:rsidRDefault="0053574F" w:rsidP="0053574F">
      <w:pPr>
        <w:pStyle w:val="Listeafsnit"/>
        <w:numPr>
          <w:ilvl w:val="0"/>
          <w:numId w:val="0"/>
        </w:numPr>
        <w:spacing w:after="5"/>
        <w:ind w:left="568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91D2197" w14:textId="77777777" w:rsidR="0053574F" w:rsidRPr="0053574F" w:rsidRDefault="0053574F" w:rsidP="0053574F">
      <w:pPr>
        <w:pStyle w:val="Listeafsnit"/>
        <w:numPr>
          <w:ilvl w:val="0"/>
          <w:numId w:val="17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D9EA673" w14:textId="77777777" w:rsidR="0053574F" w:rsidRDefault="0053574F" w:rsidP="0053574F">
      <w:pPr>
        <w:pStyle w:val="Listeafsnit"/>
        <w:numPr>
          <w:ilvl w:val="0"/>
          <w:numId w:val="0"/>
        </w:numPr>
        <w:spacing w:after="5"/>
        <w:ind w:left="568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A6468B5" w14:textId="77777777" w:rsidR="0053574F" w:rsidRPr="0053574F" w:rsidRDefault="0053574F" w:rsidP="0053574F">
      <w:pPr>
        <w:pStyle w:val="Listeafsnit"/>
        <w:numPr>
          <w:ilvl w:val="0"/>
          <w:numId w:val="0"/>
        </w:numPr>
        <w:spacing w:after="5"/>
        <w:ind w:left="568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911ED59" w14:textId="77777777" w:rsidR="0053574F" w:rsidRPr="0053574F" w:rsidRDefault="0053574F" w:rsidP="0053574F">
      <w:pPr>
        <w:pStyle w:val="Listeafsnit"/>
        <w:numPr>
          <w:ilvl w:val="0"/>
          <w:numId w:val="17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3FCB6A71" w14:textId="77777777" w:rsidR="0053574F" w:rsidRDefault="0053574F" w:rsidP="0053574F">
      <w:pPr>
        <w:pStyle w:val="Listeafsnit"/>
        <w:numPr>
          <w:ilvl w:val="0"/>
          <w:numId w:val="0"/>
        </w:numPr>
        <w:ind w:left="568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9BF354F" w14:textId="77777777" w:rsidR="0053574F" w:rsidRPr="0053574F" w:rsidRDefault="0053574F" w:rsidP="0053574F">
      <w:pPr>
        <w:pStyle w:val="Listeafsnit"/>
        <w:numPr>
          <w:ilvl w:val="0"/>
          <w:numId w:val="0"/>
        </w:numPr>
        <w:ind w:left="568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376D03BF" w14:textId="77777777" w:rsidR="0053574F" w:rsidRPr="0053574F" w:rsidRDefault="0053574F" w:rsidP="0053574F">
      <w:pPr>
        <w:pStyle w:val="Listeafsnit"/>
        <w:numPr>
          <w:ilvl w:val="0"/>
          <w:numId w:val="17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C358D87" w14:textId="77777777" w:rsidR="0053574F" w:rsidRDefault="0053574F" w:rsidP="0053574F">
      <w:pPr>
        <w:pStyle w:val="Listeafsnit"/>
        <w:numPr>
          <w:ilvl w:val="0"/>
          <w:numId w:val="0"/>
        </w:numPr>
        <w:ind w:left="568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5D835765" w14:textId="77777777" w:rsidR="0053574F" w:rsidRPr="0053574F" w:rsidRDefault="0053574F" w:rsidP="0053574F">
      <w:pPr>
        <w:pStyle w:val="Listeafsnit"/>
        <w:numPr>
          <w:ilvl w:val="0"/>
          <w:numId w:val="0"/>
        </w:numPr>
        <w:ind w:left="568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2BCB881" w14:textId="77777777" w:rsidR="0053574F" w:rsidRPr="0053574F" w:rsidRDefault="0053574F" w:rsidP="0053574F">
      <w:pPr>
        <w:pStyle w:val="Listeafsnit"/>
        <w:numPr>
          <w:ilvl w:val="0"/>
          <w:numId w:val="17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CFED52C" w14:textId="77777777" w:rsidR="0053574F" w:rsidRDefault="0053574F" w:rsidP="0053574F">
      <w:pPr>
        <w:pStyle w:val="Listeafsnit"/>
        <w:numPr>
          <w:ilvl w:val="0"/>
          <w:numId w:val="0"/>
        </w:numPr>
        <w:ind w:left="568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0744EE8D" w14:textId="77777777" w:rsidR="0053574F" w:rsidRPr="0053574F" w:rsidRDefault="0053574F" w:rsidP="0053574F">
      <w:pPr>
        <w:pStyle w:val="Listeafsnit"/>
        <w:numPr>
          <w:ilvl w:val="0"/>
          <w:numId w:val="0"/>
        </w:numPr>
        <w:ind w:left="568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A804A8C" w14:textId="77777777" w:rsidR="0053574F" w:rsidRPr="0053574F" w:rsidRDefault="0053574F" w:rsidP="0053574F">
      <w:pPr>
        <w:pStyle w:val="Listeafsnit"/>
        <w:numPr>
          <w:ilvl w:val="0"/>
          <w:numId w:val="17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26B8C6F6" w14:textId="77777777" w:rsidR="0053574F" w:rsidRDefault="0053574F" w:rsidP="0053574F">
      <w:pPr>
        <w:pStyle w:val="Listeafsnit"/>
        <w:numPr>
          <w:ilvl w:val="0"/>
          <w:numId w:val="0"/>
        </w:numPr>
        <w:ind w:left="568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9B586A3" w14:textId="77777777" w:rsidR="0053574F" w:rsidRPr="0053574F" w:rsidRDefault="0053574F" w:rsidP="0053574F">
      <w:pPr>
        <w:pStyle w:val="Listeafsnit"/>
        <w:numPr>
          <w:ilvl w:val="0"/>
          <w:numId w:val="0"/>
        </w:numPr>
        <w:ind w:left="568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3FAE8B0" w14:textId="77777777" w:rsidR="0053574F" w:rsidRPr="0053574F" w:rsidRDefault="0053574F" w:rsidP="0053574F">
      <w:pPr>
        <w:pStyle w:val="Listeafsnit"/>
        <w:numPr>
          <w:ilvl w:val="0"/>
          <w:numId w:val="17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2BBDA119" w14:textId="77777777" w:rsidR="0053574F" w:rsidRDefault="0053574F" w:rsidP="0053574F">
      <w:pPr>
        <w:pStyle w:val="Listeafsnit"/>
        <w:numPr>
          <w:ilvl w:val="0"/>
          <w:numId w:val="0"/>
        </w:numPr>
        <w:ind w:left="568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24DA0AE9" w14:textId="77777777" w:rsidR="0053574F" w:rsidRPr="0053574F" w:rsidRDefault="0053574F" w:rsidP="0053574F">
      <w:pPr>
        <w:pStyle w:val="Listeafsnit"/>
        <w:numPr>
          <w:ilvl w:val="0"/>
          <w:numId w:val="0"/>
        </w:numPr>
        <w:ind w:left="568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5BE1436A" w14:textId="77777777" w:rsidR="0053574F" w:rsidRPr="0053574F" w:rsidRDefault="0053574F" w:rsidP="0053574F">
      <w:pPr>
        <w:pStyle w:val="Listeafsnit"/>
        <w:numPr>
          <w:ilvl w:val="0"/>
          <w:numId w:val="17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BE4313E" w14:textId="77777777" w:rsidR="0053574F" w:rsidRDefault="0053574F" w:rsidP="0053574F">
      <w:pPr>
        <w:pStyle w:val="Listeafsnit"/>
        <w:numPr>
          <w:ilvl w:val="0"/>
          <w:numId w:val="0"/>
        </w:numPr>
        <w:ind w:left="568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2C41FB68" w14:textId="77777777" w:rsidR="0053574F" w:rsidRPr="0053574F" w:rsidRDefault="0053574F" w:rsidP="0053574F">
      <w:pPr>
        <w:pStyle w:val="Listeafsnit"/>
        <w:numPr>
          <w:ilvl w:val="0"/>
          <w:numId w:val="0"/>
        </w:numPr>
        <w:ind w:left="568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A567D33" w14:textId="77777777" w:rsidR="0053574F" w:rsidRPr="0053574F" w:rsidRDefault="0053574F" w:rsidP="0053574F">
      <w:pPr>
        <w:pStyle w:val="Listeafsnit"/>
        <w:numPr>
          <w:ilvl w:val="0"/>
          <w:numId w:val="17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30E051C" w14:textId="77777777" w:rsidR="0053574F" w:rsidRDefault="0053574F" w:rsidP="0053574F">
      <w:pPr>
        <w:pStyle w:val="Listeafsnit"/>
        <w:numPr>
          <w:ilvl w:val="0"/>
          <w:numId w:val="0"/>
        </w:numPr>
        <w:ind w:left="568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2BE6FF7B" w14:textId="77777777" w:rsidR="0053574F" w:rsidRPr="0053574F" w:rsidRDefault="0053574F" w:rsidP="0053574F">
      <w:pPr>
        <w:pStyle w:val="Listeafsnit"/>
        <w:numPr>
          <w:ilvl w:val="0"/>
          <w:numId w:val="0"/>
        </w:numPr>
        <w:ind w:left="568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57E3D245" w14:textId="77777777" w:rsidR="0053574F" w:rsidRPr="0053574F" w:rsidRDefault="0053574F" w:rsidP="0053574F">
      <w:pPr>
        <w:pStyle w:val="Listeafsnit"/>
        <w:numPr>
          <w:ilvl w:val="0"/>
          <w:numId w:val="17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5A0690EF" w14:textId="77777777" w:rsidR="0053574F" w:rsidRPr="0053574F" w:rsidRDefault="0053574F" w:rsidP="0053574F">
      <w:pPr>
        <w:pStyle w:val="Listeafsnit"/>
        <w:numPr>
          <w:ilvl w:val="0"/>
          <w:numId w:val="0"/>
        </w:numPr>
        <w:spacing w:after="5"/>
        <w:ind w:left="568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8F301EE" w14:textId="77777777" w:rsidR="0053574F" w:rsidRDefault="0053574F" w:rsidP="0053574F">
      <w:pPr>
        <w:pStyle w:val="Listeafsnit"/>
        <w:numPr>
          <w:ilvl w:val="0"/>
          <w:numId w:val="0"/>
        </w:numPr>
        <w:spacing w:after="5" w:line="240" w:lineRule="auto"/>
        <w:ind w:left="720" w:right="6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2D9DF0E3" w14:textId="77777777" w:rsidR="0053574F" w:rsidRDefault="0053574F" w:rsidP="0053574F">
      <w:pPr>
        <w:pStyle w:val="Listeafsnit"/>
        <w:numPr>
          <w:ilvl w:val="0"/>
          <w:numId w:val="0"/>
        </w:numPr>
        <w:spacing w:after="5" w:line="240" w:lineRule="auto"/>
        <w:ind w:left="720" w:right="6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F2EFDBF" w14:textId="77777777" w:rsidR="0053574F" w:rsidRDefault="0053574F" w:rsidP="0053574F">
      <w:pPr>
        <w:pStyle w:val="Listeafsnit"/>
        <w:numPr>
          <w:ilvl w:val="0"/>
          <w:numId w:val="0"/>
        </w:numPr>
        <w:spacing w:after="5" w:line="240" w:lineRule="auto"/>
        <w:ind w:left="720" w:right="6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8C95496" w14:textId="77777777" w:rsidR="0053574F" w:rsidRPr="0053574F" w:rsidRDefault="0053574F" w:rsidP="0053574F">
      <w:pPr>
        <w:pStyle w:val="Listeafsnit"/>
        <w:numPr>
          <w:ilvl w:val="0"/>
          <w:numId w:val="16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Giv en kort beskrivelse af diagrammes funktion og virkemåde?</w:t>
      </w:r>
    </w:p>
    <w:p w14:paraId="0EBEF448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EAE3650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0C6671D5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5129B8E4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8A6EBBA" w14:textId="77777777" w:rsid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6AE23CC" w14:textId="77777777" w:rsidR="0053574F" w:rsidRDefault="0053574F" w:rsidP="0053574F">
      <w:pPr>
        <w:spacing w:after="5" w:line="259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</w:pPr>
    </w:p>
    <w:p w14:paraId="21A03229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  <w:t xml:space="preserve">Opgave </w:t>
      </w:r>
      <w:r w:rsidR="002B40AE"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  <w:t>11</w:t>
      </w:r>
      <w:r w:rsidRPr="0053574F">
        <w:rPr>
          <w:rFonts w:eastAsia="Times New Roman" w:cstheme="minorHAnsi"/>
          <w:b/>
          <w:color w:val="000000"/>
          <w:sz w:val="24"/>
          <w:szCs w:val="24"/>
          <w:u w:val="single"/>
          <w:lang w:eastAsia="da-DK"/>
        </w:rPr>
        <w:t xml:space="preserve"> - forsat</w:t>
      </w:r>
    </w:p>
    <w:p w14:paraId="19B11BB3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3A805C79" w14:textId="77777777" w:rsidR="0053574F" w:rsidRPr="0053574F" w:rsidRDefault="0053574F" w:rsidP="0053574F">
      <w:pPr>
        <w:pStyle w:val="Listeafsnit"/>
        <w:numPr>
          <w:ilvl w:val="0"/>
          <w:numId w:val="16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Hvad betyder de stiplet linjer?</w:t>
      </w:r>
    </w:p>
    <w:p w14:paraId="69685B81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38B63FD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587D1F9" w14:textId="77777777" w:rsidR="0053574F" w:rsidRPr="0053574F" w:rsidRDefault="0053574F" w:rsidP="0053574F">
      <w:pPr>
        <w:pStyle w:val="Listeafsnit"/>
        <w:numPr>
          <w:ilvl w:val="0"/>
          <w:numId w:val="16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I hvilken tilstand er komponenterne tegnet?</w:t>
      </w:r>
    </w:p>
    <w:p w14:paraId="768F4154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0CA27BA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6630049" w14:textId="77777777" w:rsidR="0053574F" w:rsidRPr="0053574F" w:rsidRDefault="0053574F" w:rsidP="0053574F">
      <w:pPr>
        <w:pStyle w:val="Listeafsnit"/>
        <w:numPr>
          <w:ilvl w:val="0"/>
          <w:numId w:val="16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Hvordan læses, tegnes og monteres diagrammet?</w:t>
      </w:r>
    </w:p>
    <w:p w14:paraId="6F0EB1C8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21C72784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043AF1E" w14:textId="77777777" w:rsidR="0053574F" w:rsidRPr="0053574F" w:rsidRDefault="0053574F" w:rsidP="0053574F">
      <w:pPr>
        <w:pStyle w:val="Listeafsnit"/>
        <w:numPr>
          <w:ilvl w:val="0"/>
          <w:numId w:val="16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Tegn funktionsdiagrammet over styringen?</w:t>
      </w:r>
    </w:p>
    <w:p w14:paraId="6FA20CA1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36CB6AB5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34C98316" w14:textId="77777777" w:rsidR="0053574F" w:rsidRPr="0053574F" w:rsidRDefault="0053574F" w:rsidP="0053574F">
      <w:pPr>
        <w:pStyle w:val="Listeafsnit"/>
        <w:numPr>
          <w:ilvl w:val="0"/>
          <w:numId w:val="16"/>
        </w:numPr>
        <w:spacing w:after="5" w:line="240" w:lineRule="auto"/>
        <w:ind w:right="6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3574F">
        <w:rPr>
          <w:rFonts w:eastAsia="Times New Roman" w:cstheme="minorHAnsi"/>
          <w:color w:val="000000"/>
          <w:sz w:val="24"/>
          <w:szCs w:val="24"/>
          <w:lang w:eastAsia="da-DK"/>
        </w:rPr>
        <w:t>Tegn hovedstrømsdiagrammet over styringen?</w:t>
      </w:r>
    </w:p>
    <w:p w14:paraId="31B6BAF6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A2F2C49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0EC2B9D9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5F607EB1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3E9235F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1FEA988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51BAC52F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052B82CE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145CD6F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DE708CC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43493C1F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6B944C13" w14:textId="77777777" w:rsidR="0053574F" w:rsidRPr="0053574F" w:rsidRDefault="0053574F" w:rsidP="0053574F">
      <w:pPr>
        <w:spacing w:after="5" w:line="259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33375470" w14:textId="77777777" w:rsidR="00EE1810" w:rsidRPr="0053574F" w:rsidRDefault="00EE1810" w:rsidP="0053574F">
      <w:pPr>
        <w:rPr>
          <w:rFonts w:cstheme="minorHAnsi"/>
          <w:sz w:val="24"/>
          <w:szCs w:val="24"/>
        </w:rPr>
      </w:pPr>
    </w:p>
    <w:sectPr w:rsidR="00EE1810" w:rsidRPr="0053574F" w:rsidSect="00455D40">
      <w:headerReference w:type="default" r:id="rId18"/>
      <w:type w:val="continuous"/>
      <w:pgSz w:w="11910" w:h="16840"/>
      <w:pgMar w:top="1701" w:right="1701" w:bottom="1701" w:left="737" w:header="709" w:footer="1372" w:gutter="0"/>
      <w:cols w:space="720"/>
      <w:docGrid w:linePitch="2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96602" w14:textId="77777777" w:rsidR="00137C3B" w:rsidRDefault="00137C3B" w:rsidP="00D33344">
      <w:r>
        <w:separator/>
      </w:r>
    </w:p>
  </w:endnote>
  <w:endnote w:type="continuationSeparator" w:id="0">
    <w:p w14:paraId="7F65058E" w14:textId="77777777" w:rsidR="00137C3B" w:rsidRDefault="00137C3B" w:rsidP="00D33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117F4" w14:textId="77777777" w:rsidR="00137C3B" w:rsidRDefault="00137C3B" w:rsidP="00D33344">
      <w:r>
        <w:separator/>
      </w:r>
    </w:p>
  </w:footnote>
  <w:footnote w:type="continuationSeparator" w:id="0">
    <w:p w14:paraId="4819FFEA" w14:textId="77777777" w:rsidR="00137C3B" w:rsidRDefault="00137C3B" w:rsidP="00D333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24CCA" w14:textId="1528BC46" w:rsidR="00963021" w:rsidRPr="00963021" w:rsidRDefault="00963021" w:rsidP="00963021">
    <w:pPr>
      <w:pStyle w:val="Brdtekst"/>
      <w:jc w:val="both"/>
      <w:rPr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FDDFB4F" wp14:editId="71FEC3E3">
          <wp:simplePos x="0" y="0"/>
          <wp:positionH relativeFrom="margin">
            <wp:posOffset>5162550</wp:posOffset>
          </wp:positionH>
          <wp:positionV relativeFrom="paragraph">
            <wp:posOffset>-153035</wp:posOffset>
          </wp:positionV>
          <wp:extent cx="1704975" cy="786912"/>
          <wp:effectExtent l="0" t="0" r="0" b="0"/>
          <wp:wrapNone/>
          <wp:docPr id="18" name="Billede 18" descr="F:\TUREX\Logoer\EUC_logo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F:\TUREX\Logoer\EUC_logo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786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44"/>
        <w:szCs w:val="44"/>
      </w:rPr>
      <w:t>Elektriker</w:t>
    </w:r>
  </w:p>
  <w:p w14:paraId="535DE0E7" w14:textId="77777777" w:rsidR="00B74B8D" w:rsidRPr="00A92353" w:rsidRDefault="0019064F" w:rsidP="0053574F">
    <w:pPr>
      <w:pStyle w:val="Brdtekst"/>
      <w:tabs>
        <w:tab w:val="left" w:pos="626"/>
      </w:tabs>
      <w:jc w:val="both"/>
    </w:pPr>
    <w:r>
      <w:t xml:space="preserve">Alle opgaver løses i </w:t>
    </w:r>
    <w:proofErr w:type="spellStart"/>
    <w:r>
      <w:t>Pcsche</w:t>
    </w:r>
    <w:r w:rsidR="0053574F">
      <w:t>matic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A6FE4"/>
    <w:multiLevelType w:val="hybridMultilevel"/>
    <w:tmpl w:val="B532E9E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A2C01"/>
    <w:multiLevelType w:val="hybridMultilevel"/>
    <w:tmpl w:val="980A4C7E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D4BD0"/>
    <w:multiLevelType w:val="hybridMultilevel"/>
    <w:tmpl w:val="2408AEFC"/>
    <w:lvl w:ilvl="0" w:tplc="929260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F26B00"/>
    <w:multiLevelType w:val="hybridMultilevel"/>
    <w:tmpl w:val="4E64DC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C363A3"/>
    <w:multiLevelType w:val="hybridMultilevel"/>
    <w:tmpl w:val="F61C4E1C"/>
    <w:lvl w:ilvl="0" w:tplc="058C2FC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4ED20A0"/>
    <w:multiLevelType w:val="hybridMultilevel"/>
    <w:tmpl w:val="84A42BA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D84896"/>
    <w:multiLevelType w:val="hybridMultilevel"/>
    <w:tmpl w:val="D7A2225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7138CB"/>
    <w:multiLevelType w:val="hybridMultilevel"/>
    <w:tmpl w:val="E2BA794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8A654D"/>
    <w:multiLevelType w:val="hybridMultilevel"/>
    <w:tmpl w:val="F7180A0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E24CA3"/>
    <w:multiLevelType w:val="hybridMultilevel"/>
    <w:tmpl w:val="5A8E9536"/>
    <w:lvl w:ilvl="0" w:tplc="C3AA04E2">
      <w:start w:val="1"/>
      <w:numFmt w:val="bullet"/>
      <w:pStyle w:val="Listeafsnit"/>
      <w:lvlText w:val=""/>
      <w:lvlJc w:val="left"/>
      <w:pPr>
        <w:ind w:left="1418" w:hanging="284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122722D"/>
    <w:multiLevelType w:val="hybridMultilevel"/>
    <w:tmpl w:val="214E1652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70488D"/>
    <w:multiLevelType w:val="hybridMultilevel"/>
    <w:tmpl w:val="3C1425EA"/>
    <w:lvl w:ilvl="0" w:tplc="0406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2" w15:restartNumberingAfterBreak="0">
    <w:nsid w:val="52E448D1"/>
    <w:multiLevelType w:val="hybridMultilevel"/>
    <w:tmpl w:val="6D245A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290E52"/>
    <w:multiLevelType w:val="hybridMultilevel"/>
    <w:tmpl w:val="78720B84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133DC6"/>
    <w:multiLevelType w:val="hybridMultilevel"/>
    <w:tmpl w:val="C0B0C78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7E0559"/>
    <w:multiLevelType w:val="hybridMultilevel"/>
    <w:tmpl w:val="9110B8C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9B50E9"/>
    <w:multiLevelType w:val="hybridMultilevel"/>
    <w:tmpl w:val="618A70F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1226E2"/>
    <w:multiLevelType w:val="hybridMultilevel"/>
    <w:tmpl w:val="AF40C62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3A6512"/>
    <w:multiLevelType w:val="hybridMultilevel"/>
    <w:tmpl w:val="7968FFA0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963D46"/>
    <w:multiLevelType w:val="hybridMultilevel"/>
    <w:tmpl w:val="E5E8BA8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BB0EA6"/>
    <w:multiLevelType w:val="hybridMultilevel"/>
    <w:tmpl w:val="79C034F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6376197">
    <w:abstractNumId w:val="12"/>
  </w:num>
  <w:num w:numId="2" w16cid:durableId="687098758">
    <w:abstractNumId w:val="11"/>
  </w:num>
  <w:num w:numId="3" w16cid:durableId="410547113">
    <w:abstractNumId w:val="2"/>
  </w:num>
  <w:num w:numId="4" w16cid:durableId="1681277635">
    <w:abstractNumId w:val="4"/>
  </w:num>
  <w:num w:numId="5" w16cid:durableId="1981760297">
    <w:abstractNumId w:val="9"/>
  </w:num>
  <w:num w:numId="6" w16cid:durableId="1941991452">
    <w:abstractNumId w:val="16"/>
  </w:num>
  <w:num w:numId="7" w16cid:durableId="1937203511">
    <w:abstractNumId w:val="19"/>
  </w:num>
  <w:num w:numId="8" w16cid:durableId="274950088">
    <w:abstractNumId w:val="7"/>
  </w:num>
  <w:num w:numId="9" w16cid:durableId="792334020">
    <w:abstractNumId w:val="8"/>
  </w:num>
  <w:num w:numId="10" w16cid:durableId="1600603304">
    <w:abstractNumId w:val="0"/>
  </w:num>
  <w:num w:numId="11" w16cid:durableId="477112011">
    <w:abstractNumId w:val="20"/>
  </w:num>
  <w:num w:numId="12" w16cid:durableId="2127307360">
    <w:abstractNumId w:val="13"/>
  </w:num>
  <w:num w:numId="13" w16cid:durableId="18898772">
    <w:abstractNumId w:val="5"/>
  </w:num>
  <w:num w:numId="14" w16cid:durableId="255789603">
    <w:abstractNumId w:val="10"/>
  </w:num>
  <w:num w:numId="15" w16cid:durableId="927541236">
    <w:abstractNumId w:val="18"/>
  </w:num>
  <w:num w:numId="16" w16cid:durableId="667439438">
    <w:abstractNumId w:val="14"/>
  </w:num>
  <w:num w:numId="17" w16cid:durableId="169419356">
    <w:abstractNumId w:val="1"/>
  </w:num>
  <w:num w:numId="18" w16cid:durableId="1556043256">
    <w:abstractNumId w:val="3"/>
  </w:num>
  <w:num w:numId="19" w16cid:durableId="1645697572">
    <w:abstractNumId w:val="15"/>
  </w:num>
  <w:num w:numId="20" w16cid:durableId="1937011357">
    <w:abstractNumId w:val="6"/>
  </w:num>
  <w:num w:numId="21" w16cid:durableId="110010749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8E4"/>
    <w:rsid w:val="0000230A"/>
    <w:rsid w:val="000848E4"/>
    <w:rsid w:val="00137C3B"/>
    <w:rsid w:val="0018062C"/>
    <w:rsid w:val="0019064F"/>
    <w:rsid w:val="001A011D"/>
    <w:rsid w:val="001A0D75"/>
    <w:rsid w:val="001D11BF"/>
    <w:rsid w:val="0021642A"/>
    <w:rsid w:val="00247620"/>
    <w:rsid w:val="00282763"/>
    <w:rsid w:val="002B40AE"/>
    <w:rsid w:val="002B67F9"/>
    <w:rsid w:val="002D1DEC"/>
    <w:rsid w:val="002D3CF3"/>
    <w:rsid w:val="002E170C"/>
    <w:rsid w:val="0039093A"/>
    <w:rsid w:val="003C5EEF"/>
    <w:rsid w:val="003D6C16"/>
    <w:rsid w:val="003E1B9A"/>
    <w:rsid w:val="00455D40"/>
    <w:rsid w:val="00470E2D"/>
    <w:rsid w:val="00492B20"/>
    <w:rsid w:val="004C65DA"/>
    <w:rsid w:val="004D3542"/>
    <w:rsid w:val="004E77B2"/>
    <w:rsid w:val="0051114A"/>
    <w:rsid w:val="0053574F"/>
    <w:rsid w:val="005B365E"/>
    <w:rsid w:val="005B7B47"/>
    <w:rsid w:val="006C6E1B"/>
    <w:rsid w:val="00732D6D"/>
    <w:rsid w:val="00746BBA"/>
    <w:rsid w:val="00752B8F"/>
    <w:rsid w:val="00795969"/>
    <w:rsid w:val="007E033B"/>
    <w:rsid w:val="007E3A2E"/>
    <w:rsid w:val="00807DBE"/>
    <w:rsid w:val="00813F44"/>
    <w:rsid w:val="0082596C"/>
    <w:rsid w:val="00827D8D"/>
    <w:rsid w:val="008C405E"/>
    <w:rsid w:val="008C5290"/>
    <w:rsid w:val="008C61A4"/>
    <w:rsid w:val="00935B5D"/>
    <w:rsid w:val="00942ABD"/>
    <w:rsid w:val="009469AA"/>
    <w:rsid w:val="00957D95"/>
    <w:rsid w:val="00963021"/>
    <w:rsid w:val="009802B1"/>
    <w:rsid w:val="00987DEB"/>
    <w:rsid w:val="00996B7B"/>
    <w:rsid w:val="009A0D26"/>
    <w:rsid w:val="009B5E50"/>
    <w:rsid w:val="009F6B26"/>
    <w:rsid w:val="00A046D2"/>
    <w:rsid w:val="00A6568A"/>
    <w:rsid w:val="00A92353"/>
    <w:rsid w:val="00AA1F4C"/>
    <w:rsid w:val="00AA24A6"/>
    <w:rsid w:val="00AE5EDA"/>
    <w:rsid w:val="00AE69D9"/>
    <w:rsid w:val="00B13F1B"/>
    <w:rsid w:val="00B40FA0"/>
    <w:rsid w:val="00B42439"/>
    <w:rsid w:val="00B74B8D"/>
    <w:rsid w:val="00B77D69"/>
    <w:rsid w:val="00BA501D"/>
    <w:rsid w:val="00C00300"/>
    <w:rsid w:val="00C440B6"/>
    <w:rsid w:val="00CA30E4"/>
    <w:rsid w:val="00CE1115"/>
    <w:rsid w:val="00D142E9"/>
    <w:rsid w:val="00D1763A"/>
    <w:rsid w:val="00D33344"/>
    <w:rsid w:val="00D64F9C"/>
    <w:rsid w:val="00DC4156"/>
    <w:rsid w:val="00E03A21"/>
    <w:rsid w:val="00E12F37"/>
    <w:rsid w:val="00E37D58"/>
    <w:rsid w:val="00E44014"/>
    <w:rsid w:val="00EE1810"/>
    <w:rsid w:val="00F32730"/>
    <w:rsid w:val="00F8132B"/>
    <w:rsid w:val="00F87B72"/>
    <w:rsid w:val="00FD3F98"/>
    <w:rsid w:val="00FD70DA"/>
    <w:rsid w:val="00FE0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DF177"/>
  <w15:docId w15:val="{4D773A98-60AE-44A1-9CC3-64FD284ED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344"/>
    <w:rPr>
      <w:sz w:val="17"/>
      <w:szCs w:val="17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D3F98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b/>
      <w:color w:val="495C53" w:themeColor="accent6" w:themeShade="BF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92B2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95C53" w:themeColor="accent6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92B2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95C53" w:themeColor="accent6" w:themeShade="B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92B2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627C70" w:themeColor="accent6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92B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27C70" w:themeColor="accent6"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92B2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27C70" w:themeColor="accent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92B2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627C70" w:themeColor="accent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92B2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627C70" w:themeColor="accent6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92B2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627C70" w:themeColor="accent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rsid w:val="00746BBA"/>
    <w:pPr>
      <w:ind w:left="20"/>
    </w:pPr>
  </w:style>
  <w:style w:type="paragraph" w:styleId="Listeafsnit">
    <w:name w:val="List Paragraph"/>
    <w:basedOn w:val="Normal"/>
    <w:link w:val="ListeafsnitTegn"/>
    <w:uiPriority w:val="34"/>
    <w:qFormat/>
    <w:rsid w:val="00D1763A"/>
    <w:pPr>
      <w:numPr>
        <w:numId w:val="5"/>
      </w:numPr>
      <w:ind w:left="568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Sidehoved">
    <w:name w:val="header"/>
    <w:basedOn w:val="Normal"/>
    <w:link w:val="SidehovedTegn"/>
    <w:uiPriority w:val="99"/>
    <w:unhideWhenUsed/>
    <w:rsid w:val="0082596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82596C"/>
    <w:rPr>
      <w:rFonts w:ascii="Arial" w:eastAsia="Arial" w:hAnsi="Arial" w:cs="Arial"/>
    </w:rPr>
  </w:style>
  <w:style w:type="paragraph" w:styleId="Sidefod">
    <w:name w:val="footer"/>
    <w:basedOn w:val="Normal"/>
    <w:link w:val="SidefodTegn"/>
    <w:uiPriority w:val="99"/>
    <w:unhideWhenUsed/>
    <w:rsid w:val="0082596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82596C"/>
    <w:rPr>
      <w:rFonts w:ascii="Arial" w:eastAsia="Arial" w:hAnsi="Arial" w:cs="Arial"/>
    </w:rPr>
  </w:style>
  <w:style w:type="paragraph" w:customStyle="1" w:styleId="Grundlggendeafsnit">
    <w:name w:val="[Grundlæggende afsnit]"/>
    <w:basedOn w:val="Normal"/>
    <w:uiPriority w:val="99"/>
    <w:rsid w:val="00C00300"/>
    <w:pPr>
      <w:adjustRightInd w:val="0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FD3F98"/>
    <w:rPr>
      <w:rFonts w:asciiTheme="majorHAnsi" w:eastAsiaTheme="majorEastAsia" w:hAnsiTheme="majorHAnsi" w:cstheme="majorBidi"/>
      <w:b/>
      <w:color w:val="495C53" w:themeColor="accent6" w:themeShade="BF"/>
      <w:sz w:val="22"/>
      <w:szCs w:val="22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92B20"/>
    <w:rPr>
      <w:rFonts w:asciiTheme="majorHAnsi" w:eastAsiaTheme="majorEastAsia" w:hAnsiTheme="majorHAnsi" w:cstheme="majorBidi"/>
      <w:color w:val="495C53" w:themeColor="accent6" w:themeShade="BF"/>
      <w:sz w:val="28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92B20"/>
    <w:rPr>
      <w:rFonts w:asciiTheme="majorHAnsi" w:eastAsiaTheme="majorEastAsia" w:hAnsiTheme="majorHAnsi" w:cstheme="majorBidi"/>
      <w:color w:val="495C53" w:themeColor="accent6" w:themeShade="B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92B20"/>
    <w:rPr>
      <w:rFonts w:asciiTheme="majorHAnsi" w:eastAsiaTheme="majorEastAsia" w:hAnsiTheme="majorHAnsi" w:cstheme="majorBidi"/>
      <w:color w:val="627C70" w:themeColor="accent6"/>
      <w:sz w:val="22"/>
      <w:szCs w:val="22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92B20"/>
    <w:rPr>
      <w:rFonts w:asciiTheme="majorHAnsi" w:eastAsiaTheme="majorEastAsia" w:hAnsiTheme="majorHAnsi" w:cstheme="majorBidi"/>
      <w:i/>
      <w:iCs/>
      <w:color w:val="627C70" w:themeColor="accent6"/>
      <w:sz w:val="22"/>
      <w:szCs w:val="22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92B20"/>
    <w:rPr>
      <w:rFonts w:asciiTheme="majorHAnsi" w:eastAsiaTheme="majorEastAsia" w:hAnsiTheme="majorHAnsi" w:cstheme="majorBidi"/>
      <w:color w:val="627C70" w:themeColor="accent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92B20"/>
    <w:rPr>
      <w:rFonts w:asciiTheme="majorHAnsi" w:eastAsiaTheme="majorEastAsia" w:hAnsiTheme="majorHAnsi" w:cstheme="majorBidi"/>
      <w:b/>
      <w:bCs/>
      <w:color w:val="627C70" w:themeColor="accent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92B20"/>
    <w:rPr>
      <w:rFonts w:asciiTheme="majorHAnsi" w:eastAsiaTheme="majorEastAsia" w:hAnsiTheme="majorHAnsi" w:cstheme="majorBidi"/>
      <w:b/>
      <w:bCs/>
      <w:i/>
      <w:iCs/>
      <w:color w:val="627C70" w:themeColor="accent6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92B20"/>
    <w:rPr>
      <w:rFonts w:asciiTheme="majorHAnsi" w:eastAsiaTheme="majorEastAsia" w:hAnsiTheme="majorHAnsi" w:cstheme="majorBidi"/>
      <w:i/>
      <w:iCs/>
      <w:color w:val="627C70" w:themeColor="accent6"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492B20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el">
    <w:name w:val="Title"/>
    <w:basedOn w:val="Normal"/>
    <w:next w:val="Normal"/>
    <w:link w:val="TitelTegn"/>
    <w:uiPriority w:val="10"/>
    <w:qFormat/>
    <w:rsid w:val="00E44014"/>
    <w:pPr>
      <w:spacing w:after="0" w:line="240" w:lineRule="auto"/>
    </w:pPr>
    <w:rPr>
      <w:b/>
      <w:sz w:val="18"/>
      <w:szCs w:val="18"/>
    </w:rPr>
  </w:style>
  <w:style w:type="character" w:customStyle="1" w:styleId="TitelTegn">
    <w:name w:val="Titel Tegn"/>
    <w:basedOn w:val="Standardskrifttypeiafsnit"/>
    <w:link w:val="Titel"/>
    <w:uiPriority w:val="10"/>
    <w:rsid w:val="00E44014"/>
    <w:rPr>
      <w:b/>
      <w:sz w:val="18"/>
      <w:szCs w:val="18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92B2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92B20"/>
    <w:rPr>
      <w:rFonts w:asciiTheme="majorHAnsi" w:eastAsiaTheme="majorEastAsia" w:hAnsiTheme="majorHAnsi" w:cstheme="majorBidi"/>
      <w:sz w:val="30"/>
      <w:szCs w:val="30"/>
    </w:rPr>
  </w:style>
  <w:style w:type="character" w:styleId="Strk">
    <w:name w:val="Strong"/>
    <w:basedOn w:val="Standardskrifttypeiafsnit"/>
    <w:uiPriority w:val="22"/>
    <w:qFormat/>
    <w:rsid w:val="00492B20"/>
    <w:rPr>
      <w:b/>
      <w:bCs/>
    </w:rPr>
  </w:style>
  <w:style w:type="character" w:styleId="Fremhv">
    <w:name w:val="Emphasis"/>
    <w:basedOn w:val="Standardskrifttypeiafsnit"/>
    <w:uiPriority w:val="20"/>
    <w:qFormat/>
    <w:rsid w:val="00492B20"/>
    <w:rPr>
      <w:i/>
      <w:iCs/>
      <w:color w:val="627C70" w:themeColor="accent6"/>
    </w:rPr>
  </w:style>
  <w:style w:type="paragraph" w:styleId="Ingenafstand">
    <w:name w:val="No Spacing"/>
    <w:aliases w:val="Footer"/>
    <w:link w:val="IngenafstandTegn"/>
    <w:autoRedefine/>
    <w:uiPriority w:val="1"/>
    <w:qFormat/>
    <w:rsid w:val="00AE5EDA"/>
    <w:pPr>
      <w:spacing w:after="0" w:line="276" w:lineRule="auto"/>
      <w:jc w:val="right"/>
    </w:pPr>
    <w:rPr>
      <w:b/>
      <w:sz w:val="14"/>
      <w:szCs w:val="14"/>
    </w:rPr>
  </w:style>
  <w:style w:type="paragraph" w:styleId="Citat">
    <w:name w:val="Quote"/>
    <w:basedOn w:val="Normal"/>
    <w:next w:val="Normal"/>
    <w:link w:val="CitatTegn"/>
    <w:uiPriority w:val="29"/>
    <w:qFormat/>
    <w:rsid w:val="00492B20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tTegn">
    <w:name w:val="Citat Tegn"/>
    <w:basedOn w:val="Standardskrifttypeiafsnit"/>
    <w:link w:val="Citat"/>
    <w:uiPriority w:val="29"/>
    <w:rsid w:val="00492B20"/>
    <w:rPr>
      <w:i/>
      <w:iCs/>
      <w:color w:val="262626" w:themeColor="text1" w:themeTint="D9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92B20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627C70" w:themeColor="accent6"/>
      <w:sz w:val="32"/>
      <w:szCs w:val="3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92B20"/>
    <w:rPr>
      <w:rFonts w:asciiTheme="majorHAnsi" w:eastAsiaTheme="majorEastAsia" w:hAnsiTheme="majorHAnsi" w:cstheme="majorBidi"/>
      <w:i/>
      <w:iCs/>
      <w:color w:val="627C70" w:themeColor="accent6"/>
      <w:sz w:val="32"/>
      <w:szCs w:val="32"/>
    </w:rPr>
  </w:style>
  <w:style w:type="character" w:styleId="Svagfremhvning">
    <w:name w:val="Subtle Emphasis"/>
    <w:basedOn w:val="Standardskrifttypeiafsnit"/>
    <w:uiPriority w:val="19"/>
    <w:qFormat/>
    <w:rsid w:val="00492B20"/>
    <w:rPr>
      <w:i/>
      <w:iCs/>
    </w:rPr>
  </w:style>
  <w:style w:type="character" w:styleId="Kraftigfremhvning">
    <w:name w:val="Intense Emphasis"/>
    <w:basedOn w:val="Standardskrifttypeiafsnit"/>
    <w:uiPriority w:val="21"/>
    <w:qFormat/>
    <w:rsid w:val="00492B20"/>
    <w:rPr>
      <w:b/>
      <w:bCs/>
      <w:i/>
      <w:iCs/>
    </w:rPr>
  </w:style>
  <w:style w:type="character" w:styleId="Svaghenvisning">
    <w:name w:val="Subtle Reference"/>
    <w:basedOn w:val="Standardskrifttypeiafsnit"/>
    <w:uiPriority w:val="31"/>
    <w:qFormat/>
    <w:rsid w:val="00492B20"/>
    <w:rPr>
      <w:smallCaps/>
      <w:color w:val="595959" w:themeColor="text1" w:themeTint="A6"/>
    </w:rPr>
  </w:style>
  <w:style w:type="character" w:styleId="Kraftighenvisning">
    <w:name w:val="Intense Reference"/>
    <w:basedOn w:val="Standardskrifttypeiafsnit"/>
    <w:uiPriority w:val="32"/>
    <w:qFormat/>
    <w:rsid w:val="00492B20"/>
    <w:rPr>
      <w:b/>
      <w:bCs/>
      <w:smallCaps/>
      <w:color w:val="627C70" w:themeColor="accent6"/>
    </w:rPr>
  </w:style>
  <w:style w:type="character" w:styleId="Bogenstitel">
    <w:name w:val="Book Title"/>
    <w:basedOn w:val="Standardskrifttypeiafsnit"/>
    <w:uiPriority w:val="33"/>
    <w:qFormat/>
    <w:rsid w:val="00492B20"/>
    <w:rPr>
      <w:b/>
      <w:bCs/>
      <w:caps w:val="0"/>
      <w:smallCaps/>
      <w:spacing w:val="7"/>
      <w:sz w:val="21"/>
      <w:szCs w:val="2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492B20"/>
    <w:pPr>
      <w:outlineLvl w:val="9"/>
    </w:pPr>
  </w:style>
  <w:style w:type="paragraph" w:customStyle="1" w:styleId="Modtager">
    <w:name w:val="Modtager"/>
    <w:basedOn w:val="Ingenafstand"/>
    <w:link w:val="ModtagerTegn"/>
    <w:qFormat/>
    <w:rsid w:val="00B77D69"/>
    <w:pPr>
      <w:jc w:val="left"/>
    </w:pPr>
    <w:rPr>
      <w:b w:val="0"/>
      <w:sz w:val="18"/>
      <w:szCs w:val="18"/>
      <w:lang w:val="da-DK"/>
    </w:rPr>
  </w:style>
  <w:style w:type="character" w:customStyle="1" w:styleId="IngenafstandTegn">
    <w:name w:val="Ingen afstand Tegn"/>
    <w:aliases w:val="Footer Tegn"/>
    <w:basedOn w:val="Standardskrifttypeiafsnit"/>
    <w:link w:val="Ingenafstand"/>
    <w:uiPriority w:val="1"/>
    <w:rsid w:val="00AE5EDA"/>
    <w:rPr>
      <w:b/>
      <w:sz w:val="14"/>
      <w:szCs w:val="14"/>
    </w:rPr>
  </w:style>
  <w:style w:type="character" w:customStyle="1" w:styleId="ModtagerTegn">
    <w:name w:val="Modtager Tegn"/>
    <w:basedOn w:val="IngenafstandTegn"/>
    <w:link w:val="Modtager"/>
    <w:rsid w:val="00B77D69"/>
    <w:rPr>
      <w:b w:val="0"/>
      <w:sz w:val="18"/>
      <w:szCs w:val="18"/>
      <w:lang w:val="da-DK"/>
    </w:rPr>
  </w:style>
  <w:style w:type="character" w:styleId="Hyperlink">
    <w:name w:val="Hyperlink"/>
    <w:basedOn w:val="Standardskrifttypeiafsnit"/>
    <w:uiPriority w:val="99"/>
    <w:unhideWhenUsed/>
    <w:rsid w:val="00A92353"/>
    <w:rPr>
      <w:color w:val="005679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77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77D69"/>
    <w:rPr>
      <w:rFonts w:ascii="Segoe UI" w:hAnsi="Segoe UI" w:cs="Segoe UI"/>
      <w:sz w:val="18"/>
      <w:szCs w:val="18"/>
      <w:lang w:val="da-DK"/>
    </w:rPr>
  </w:style>
  <w:style w:type="character" w:customStyle="1" w:styleId="ListeafsnitTegn">
    <w:name w:val="Listeafsnit Tegn"/>
    <w:basedOn w:val="Standardskrifttypeiafsnit"/>
    <w:link w:val="Listeafsnit"/>
    <w:uiPriority w:val="34"/>
    <w:rsid w:val="0053574F"/>
    <w:rPr>
      <w:sz w:val="17"/>
      <w:szCs w:val="17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sb\Desktop\Intranet-brevpapi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Trådnet">
  <a:themeElements>
    <a:clrScheme name="ZBC - Fusion2017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004A6C"/>
      </a:accent1>
      <a:accent2>
        <a:srgbClr val="7A1C12"/>
      </a:accent2>
      <a:accent3>
        <a:srgbClr val="085612"/>
      </a:accent3>
      <a:accent4>
        <a:srgbClr val="F9B104"/>
      </a:accent4>
      <a:accent5>
        <a:srgbClr val="307495"/>
      </a:accent5>
      <a:accent6>
        <a:srgbClr val="627C70"/>
      </a:accent6>
      <a:hlink>
        <a:srgbClr val="005679"/>
      </a:hlink>
      <a:folHlink>
        <a:srgbClr val="CACCC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rådnet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illedobjekt" ma:contentTypeID="0x0101009148F5A04DDD49CBA7127AADA5FB792B00AADE34325A8B49CDA8BB4DB53328F21400EC5C7FA635CA0E4E9E5C4472B025FCBB" ma:contentTypeVersion="2" ma:contentTypeDescription="Overfør et billede." ma:contentTypeScope="" ma:versionID="2961b6e786d5023ee49216c159b03ad8">
  <xsd:schema xmlns:xsd="http://www.w3.org/2001/XMLSchema" xmlns:xs="http://www.w3.org/2001/XMLSchema" xmlns:p="http://schemas.microsoft.com/office/2006/metadata/properties" xmlns:ns1="http://schemas.microsoft.com/sharepoint/v3" xmlns:ns2="D3F298A8-2CEE-425D-850A-C82CE6583CA3" xmlns:ns3="http://schemas.microsoft.com/sharepoint/v3/fields" xmlns:ns4="230f7593-404d-40fa-94d6-59a430c41dfa" targetNamespace="http://schemas.microsoft.com/office/2006/metadata/properties" ma:root="true" ma:fieldsID="663e87adf8e94cef5bf7df37aab5ea1c" ns1:_="" ns2:_="" ns3:_="" ns4:_="">
    <xsd:import namespace="http://schemas.microsoft.com/sharepoint/v3"/>
    <xsd:import namespace="D3F298A8-2CEE-425D-850A-C82CE6583CA3"/>
    <xsd:import namespace="http://schemas.microsoft.com/sharepoint/v3/fields"/>
    <xsd:import namespace="230f7593-404d-40fa-94d6-59a430c41dfa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-sti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-filtype" ma:hidden="true" ma:internalName="HTML_x0020_File_x0020_Type" ma:readOnly="true">
      <xsd:simpleType>
        <xsd:restriction base="dms:Text"/>
      </xsd:simpleType>
    </xsd:element>
    <xsd:element name="FSObjType" ma:index="11" nillable="true" ma:displayName="Element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tartdato for planlægning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lutdato for planlægning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298A8-2CEE-425D-850A-C82CE6583CA3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Miniature finde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Eksempel finde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Bredde" ma:internalName="ImageWidth" ma:readOnly="true">
      <xsd:simpleType>
        <xsd:restriction base="dms:Unknown"/>
      </xsd:simpleType>
    </xsd:element>
    <xsd:element name="ImageHeight" ma:index="22" nillable="true" ma:displayName="Højde" ma:internalName="ImageHeight" ma:readOnly="true">
      <xsd:simpleType>
        <xsd:restriction base="dms:Unknown"/>
      </xsd:simpleType>
    </xsd:element>
    <xsd:element name="ImageCreateDate" ma:index="25" nillable="true" ma:displayName="Den dato, billedet blev taget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f7593-404d-40fa-94d6-59a430c41dfa" elementFormDefault="qualified">
    <xsd:import namespace="http://schemas.microsoft.com/office/2006/documentManagement/types"/>
    <xsd:import namespace="http://schemas.microsoft.com/office/infopath/2007/PartnerControls"/>
    <xsd:element name="SharedWithUsers" ma:index="29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Forfatter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 ma:index="23" ma:displayName="Kommentarer"/>
        <xsd:element name="keywords" minOccurs="0" maxOccurs="1" type="xsd:string" ma:index="14" ma:displayName="Nøgleord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wic_System_Copyright xmlns="http://schemas.microsoft.com/sharepoint/v3/fields" xsi:nil="true"/>
    <ImageCreateDate xmlns="D3F298A8-2CEE-425D-850A-C82CE6583CA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2959B8-DDDD-4C39-9218-90987E9BD4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B34BF4-8B5A-4FF9-ABAC-D77A607C62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3F298A8-2CEE-425D-850A-C82CE6583CA3"/>
    <ds:schemaRef ds:uri="http://schemas.microsoft.com/sharepoint/v3/fields"/>
    <ds:schemaRef ds:uri="230f7593-404d-40fa-94d6-59a430c41d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69A80F-E662-46B4-885C-4D332C7786C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3/fields"/>
    <ds:schemaRef ds:uri="D3F298A8-2CEE-425D-850A-C82CE6583CA3"/>
  </ds:schemaRefs>
</ds:datastoreItem>
</file>

<file path=customXml/itemProps4.xml><?xml version="1.0" encoding="utf-8"?>
<ds:datastoreItem xmlns:ds="http://schemas.openxmlformats.org/officeDocument/2006/customXml" ds:itemID="{0716E4A9-4CA1-4D7E-B1C0-05E9DDFD8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Intranet-brevpapir</Template>
  <TotalTime>56</TotalTime>
  <Pages>15</Pages>
  <Words>831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Rasmus Michael Due Birch (RASB - Lektor - NV - ZBC)</dc:creator>
  <cp:lastModifiedBy>Frank Vestbo-Nielsen</cp:lastModifiedBy>
  <cp:revision>6</cp:revision>
  <cp:lastPrinted>2018-04-26T10:57:00Z</cp:lastPrinted>
  <dcterms:created xsi:type="dcterms:W3CDTF">2021-03-09T09:19:00Z</dcterms:created>
  <dcterms:modified xsi:type="dcterms:W3CDTF">2022-05-16T09:01:00Z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2017-12-06T00:00:00Z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2017-12-06T00:00:00Z</vt:filetime>
  </property>
  <property fmtid="{D5CDD505-2E9C-101B-9397-08002B2CF9AE}" pid="5" name="ContentTypeId">
    <vt:lpwstr>0x0101009148F5A04DDD49CBA7127AADA5FB792B00AADE34325A8B49CDA8BB4DB53328F21400EC5C7FA635CA0E4E9E5C4472B025FCBB</vt:lpwstr>
  </property>
</Properties>
</file>