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28774" w14:textId="77777777" w:rsidR="003751AF" w:rsidRPr="00CF5F11" w:rsidRDefault="003751AF" w:rsidP="003751AF">
      <w:pPr>
        <w:rPr>
          <w:rFonts w:ascii="Arial" w:hAnsi="Arial" w:cs="Arial"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>Opgave 1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5633944" w14:textId="77777777" w:rsidR="003751AF" w:rsidRPr="00046D3C" w:rsidRDefault="008B3182" w:rsidP="003751AF">
      <w:pPr>
        <w:rPr>
          <w:rFonts w:asciiTheme="majorHAnsi" w:hAnsiTheme="majorHAnsi" w:cstheme="majorHAnsi"/>
          <w:sz w:val="24"/>
          <w:szCs w:val="24"/>
        </w:rPr>
      </w:pPr>
      <w:r w:rsidRPr="00046D3C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71055DDC" wp14:editId="75EEBBBA">
            <wp:extent cx="6014720" cy="2381292"/>
            <wp:effectExtent l="0" t="0" r="0" b="0"/>
            <wp:docPr id="263" name="Bille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3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D485" w14:textId="77777777" w:rsidR="00D80BD5" w:rsidRPr="00046D3C" w:rsidRDefault="00D80BD5" w:rsidP="00D80BD5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"/>
        <w:gridCol w:w="1051"/>
        <w:gridCol w:w="1240"/>
        <w:gridCol w:w="1195"/>
        <w:gridCol w:w="1218"/>
        <w:gridCol w:w="1240"/>
        <w:gridCol w:w="1218"/>
      </w:tblGrid>
      <w:tr w:rsidR="00901E32" w:rsidRPr="00046D3C" w14:paraId="45179797" w14:textId="77777777" w:rsidTr="00D80BD5">
        <w:tc>
          <w:tcPr>
            <w:tcW w:w="1082" w:type="dxa"/>
          </w:tcPr>
          <w:p w14:paraId="541DE508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051" w:type="dxa"/>
          </w:tcPr>
          <w:p w14:paraId="19E84158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240" w:type="dxa"/>
          </w:tcPr>
          <w:p w14:paraId="7E1F93D9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195" w:type="dxa"/>
          </w:tcPr>
          <w:p w14:paraId="1C77E598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218" w:type="dxa"/>
          </w:tcPr>
          <w:p w14:paraId="3EAFB224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240" w:type="dxa"/>
          </w:tcPr>
          <w:p w14:paraId="7551D236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218" w:type="dxa"/>
          </w:tcPr>
          <w:p w14:paraId="5EFA583A" w14:textId="77777777" w:rsidR="00901E32" w:rsidRPr="00046D3C" w:rsidRDefault="007F3D1D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901E32" w:rsidRPr="00046D3C" w14:paraId="39BDC15D" w14:textId="77777777" w:rsidTr="00D80BD5">
        <w:tc>
          <w:tcPr>
            <w:tcW w:w="1082" w:type="dxa"/>
          </w:tcPr>
          <w:p w14:paraId="351F52A0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051" w:type="dxa"/>
          </w:tcPr>
          <w:p w14:paraId="0DB184A4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</w:tcPr>
          <w:p w14:paraId="6E3A4A1D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115V</w:t>
            </w:r>
          </w:p>
        </w:tc>
        <w:tc>
          <w:tcPr>
            <w:tcW w:w="1195" w:type="dxa"/>
          </w:tcPr>
          <w:p w14:paraId="4D3A1FC3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49E164F7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</w:tcPr>
          <w:p w14:paraId="66EB2B80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230V</w:t>
            </w:r>
          </w:p>
        </w:tc>
        <w:tc>
          <w:tcPr>
            <w:tcW w:w="1218" w:type="dxa"/>
          </w:tcPr>
          <w:p w14:paraId="66F0AA2F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01E32" w:rsidRPr="00046D3C" w14:paraId="26DF761D" w14:textId="77777777" w:rsidTr="00D80BD5">
        <w:tc>
          <w:tcPr>
            <w:tcW w:w="1082" w:type="dxa"/>
          </w:tcPr>
          <w:p w14:paraId="3FAFE307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051" w:type="dxa"/>
          </w:tcPr>
          <w:p w14:paraId="59A56001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3,2A</w:t>
            </w:r>
          </w:p>
        </w:tc>
        <w:tc>
          <w:tcPr>
            <w:tcW w:w="1240" w:type="dxa"/>
          </w:tcPr>
          <w:p w14:paraId="3860E5BF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95" w:type="dxa"/>
          </w:tcPr>
          <w:p w14:paraId="785AB2FD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18" w:type="dxa"/>
          </w:tcPr>
          <w:p w14:paraId="4A91959C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1,4A</w:t>
            </w:r>
          </w:p>
        </w:tc>
        <w:tc>
          <w:tcPr>
            <w:tcW w:w="1240" w:type="dxa"/>
          </w:tcPr>
          <w:p w14:paraId="4E256BB2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18" w:type="dxa"/>
          </w:tcPr>
          <w:p w14:paraId="0CA16655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4,5A</w:t>
            </w:r>
          </w:p>
        </w:tc>
      </w:tr>
      <w:tr w:rsidR="00901E32" w:rsidRPr="00046D3C" w14:paraId="6DEE45E4" w14:textId="77777777" w:rsidTr="00D80BD5">
        <w:tc>
          <w:tcPr>
            <w:tcW w:w="1082" w:type="dxa"/>
          </w:tcPr>
          <w:p w14:paraId="65C308F4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051" w:type="dxa"/>
          </w:tcPr>
          <w:p w14:paraId="063B715B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</w:tcPr>
          <w:p w14:paraId="31785513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</w:tcPr>
          <w:p w14:paraId="70648966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19</w:t>
            </w: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218" w:type="dxa"/>
          </w:tcPr>
          <w:p w14:paraId="5BF8038A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</w:tcPr>
          <w:p w14:paraId="54ACBE24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02075255" w14:textId="77777777" w:rsidR="00901E32" w:rsidRPr="00046D3C" w:rsidRDefault="00901E3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68FC32D0" w14:textId="77777777" w:rsidR="00046D3C" w:rsidRPr="00046D3C" w:rsidRDefault="00046D3C" w:rsidP="00D80BD5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2E365791" w14:textId="77777777" w:rsidR="00D80BD5" w:rsidRPr="00046D3C" w:rsidRDefault="00D80BD5" w:rsidP="00D80BD5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75CA0EC5" w14:textId="77777777" w:rsidR="00575D73" w:rsidRPr="00046D3C" w:rsidRDefault="003751AF" w:rsidP="00575D73">
      <w:pPr>
        <w:pStyle w:val="Overskrift2"/>
        <w:rPr>
          <w:rFonts w:cstheme="majorHAnsi"/>
          <w:sz w:val="24"/>
          <w:szCs w:val="24"/>
        </w:rPr>
      </w:pPr>
      <w:r w:rsidRPr="00046D3C">
        <w:rPr>
          <w:rFonts w:cstheme="majorHAnsi"/>
          <w:b/>
          <w:bCs/>
          <w:sz w:val="24"/>
          <w:szCs w:val="24"/>
        </w:rPr>
        <w:br w:type="page"/>
      </w:r>
    </w:p>
    <w:p w14:paraId="63A58523" w14:textId="77777777" w:rsidR="00575D73" w:rsidRPr="00CF5F11" w:rsidRDefault="00575D73" w:rsidP="00575D73">
      <w:pPr>
        <w:rPr>
          <w:rFonts w:ascii="Arial" w:hAnsi="Arial" w:cs="Arial"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lastRenderedPageBreak/>
        <w:t>Opgave 2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FF18D5E" w14:textId="77777777" w:rsidR="00D80BD5" w:rsidRPr="00046D3C" w:rsidRDefault="00D80BD5" w:rsidP="00575D73">
      <w:pPr>
        <w:rPr>
          <w:rFonts w:asciiTheme="majorHAnsi" w:hAnsiTheme="majorHAnsi" w:cstheme="majorHAnsi"/>
          <w:sz w:val="24"/>
          <w:szCs w:val="24"/>
        </w:rPr>
      </w:pPr>
      <w:r w:rsidRPr="00046D3C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62A4C3AE" wp14:editId="65F3E6D1">
            <wp:extent cx="6014720" cy="2190647"/>
            <wp:effectExtent l="0" t="0" r="0" b="0"/>
            <wp:docPr id="264" name="Billed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1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4070" w14:textId="77777777" w:rsidR="00575D73" w:rsidRPr="00046D3C" w:rsidRDefault="00D80BD5" w:rsidP="00575D7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Beregn de resterende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9"/>
        <w:gridCol w:w="1364"/>
        <w:gridCol w:w="1352"/>
        <w:gridCol w:w="1346"/>
        <w:gridCol w:w="1356"/>
        <w:gridCol w:w="1359"/>
        <w:gridCol w:w="1346"/>
      </w:tblGrid>
      <w:tr w:rsidR="00575D73" w:rsidRPr="00046D3C" w14:paraId="11F64406" w14:textId="77777777" w:rsidTr="00717A0C">
        <w:tc>
          <w:tcPr>
            <w:tcW w:w="1397" w:type="dxa"/>
          </w:tcPr>
          <w:p w14:paraId="53B9FB1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E2FC4C" w14:textId="77777777" w:rsidR="00575D73" w:rsidRPr="00046D3C" w:rsidRDefault="00575D73" w:rsidP="00717A0C">
            <w:pPr>
              <w:pStyle w:val="Overskrift1"/>
              <w:jc w:val="center"/>
              <w:rPr>
                <w:rFonts w:cstheme="majorHAnsi"/>
                <w:i/>
                <w:sz w:val="24"/>
                <w:szCs w:val="24"/>
              </w:rPr>
            </w:pPr>
            <w:r w:rsidRPr="00046D3C">
              <w:rPr>
                <w:rFonts w:cstheme="majorHAnsi"/>
                <w:i/>
                <w:sz w:val="24"/>
                <w:szCs w:val="24"/>
              </w:rPr>
              <w:t>R1</w:t>
            </w:r>
          </w:p>
        </w:tc>
        <w:tc>
          <w:tcPr>
            <w:tcW w:w="1397" w:type="dxa"/>
          </w:tcPr>
          <w:p w14:paraId="3EF5C002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397" w:type="dxa"/>
          </w:tcPr>
          <w:p w14:paraId="74D3E2BE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397" w:type="dxa"/>
          </w:tcPr>
          <w:p w14:paraId="7FAE80F1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397" w:type="dxa"/>
          </w:tcPr>
          <w:p w14:paraId="6495895F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397" w:type="dxa"/>
          </w:tcPr>
          <w:p w14:paraId="57C3EA09" w14:textId="77777777" w:rsidR="00575D73" w:rsidRPr="00046D3C" w:rsidRDefault="007F3D1D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575D73" w:rsidRPr="00046D3C" w14:paraId="41A46CCD" w14:textId="77777777" w:rsidTr="00717A0C">
        <w:tc>
          <w:tcPr>
            <w:tcW w:w="1397" w:type="dxa"/>
          </w:tcPr>
          <w:p w14:paraId="2F9C4B1C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97" w:type="dxa"/>
          </w:tcPr>
          <w:p w14:paraId="19FA3C1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FE07D80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25V</w:t>
            </w:r>
          </w:p>
        </w:tc>
        <w:tc>
          <w:tcPr>
            <w:tcW w:w="1397" w:type="dxa"/>
          </w:tcPr>
          <w:p w14:paraId="523B58FD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9D1B24F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0CB256B8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100V</w:t>
            </w:r>
          </w:p>
        </w:tc>
        <w:tc>
          <w:tcPr>
            <w:tcW w:w="1397" w:type="dxa"/>
          </w:tcPr>
          <w:p w14:paraId="30B59867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575D73" w:rsidRPr="00046D3C" w14:paraId="7D11877E" w14:textId="77777777" w:rsidTr="00717A0C">
        <w:tc>
          <w:tcPr>
            <w:tcW w:w="1397" w:type="dxa"/>
          </w:tcPr>
          <w:p w14:paraId="5BEED5F4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397" w:type="dxa"/>
          </w:tcPr>
          <w:p w14:paraId="7492D78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063CA89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F5DB7EB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4A</w:t>
            </w:r>
          </w:p>
        </w:tc>
        <w:tc>
          <w:tcPr>
            <w:tcW w:w="1397" w:type="dxa"/>
          </w:tcPr>
          <w:p w14:paraId="59659D84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2,5A</w:t>
            </w:r>
          </w:p>
        </w:tc>
        <w:tc>
          <w:tcPr>
            <w:tcW w:w="1397" w:type="dxa"/>
          </w:tcPr>
          <w:p w14:paraId="2A58C76B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2AE70E04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5A</w:t>
            </w:r>
          </w:p>
        </w:tc>
      </w:tr>
      <w:tr w:rsidR="00575D73" w:rsidRPr="00046D3C" w14:paraId="5F7059C0" w14:textId="77777777" w:rsidTr="00717A0C">
        <w:tc>
          <w:tcPr>
            <w:tcW w:w="1397" w:type="dxa"/>
          </w:tcPr>
          <w:p w14:paraId="2487D706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397" w:type="dxa"/>
          </w:tcPr>
          <w:p w14:paraId="0A50CA8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6,66</w:t>
            </w:r>
            <w:r w:rsidRPr="00046D3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5876BCF0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5E3B34D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677E17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3D5D0B9A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3592E538" w14:textId="77777777" w:rsidR="00575D73" w:rsidRPr="00046D3C" w:rsidRDefault="00575D7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743014BB" w14:textId="77777777" w:rsidR="00575D73" w:rsidRPr="00046D3C" w:rsidRDefault="00575D73" w:rsidP="00575D7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73983F0B" w14:textId="77777777" w:rsidR="00575D73" w:rsidRPr="00046D3C" w:rsidRDefault="00575D73" w:rsidP="00575D73">
      <w:pPr>
        <w:rPr>
          <w:rFonts w:asciiTheme="majorHAnsi" w:hAnsiTheme="majorHAnsi" w:cstheme="majorHAnsi"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32B7859A" w14:textId="77777777" w:rsidR="00285DC3" w:rsidRPr="00046D3C" w:rsidRDefault="00285DC3" w:rsidP="003751AF">
      <w:pPr>
        <w:rPr>
          <w:rFonts w:asciiTheme="majorHAnsi" w:hAnsiTheme="majorHAnsi" w:cstheme="majorHAnsi"/>
          <w:sz w:val="24"/>
          <w:szCs w:val="24"/>
        </w:rPr>
      </w:pPr>
    </w:p>
    <w:p w14:paraId="458D417B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5715F209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7FF321C0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2D62C4D4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4125B914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5F3A19B8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52F97F6F" w14:textId="77777777" w:rsidR="00E61967" w:rsidRPr="00046D3C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489AAC20" w14:textId="77777777" w:rsidR="00D80BD5" w:rsidRPr="00046D3C" w:rsidRDefault="00D80BD5" w:rsidP="00E61967">
      <w:pPr>
        <w:rPr>
          <w:rFonts w:asciiTheme="majorHAnsi" w:hAnsiTheme="majorHAnsi" w:cstheme="majorHAnsi"/>
          <w:b/>
          <w:sz w:val="24"/>
          <w:szCs w:val="24"/>
        </w:rPr>
      </w:pPr>
    </w:p>
    <w:p w14:paraId="70CA298E" w14:textId="77777777" w:rsidR="00046D3C" w:rsidRDefault="00046D3C" w:rsidP="00E61967">
      <w:pPr>
        <w:rPr>
          <w:rFonts w:asciiTheme="majorHAnsi" w:hAnsiTheme="majorHAnsi" w:cstheme="majorHAnsi"/>
          <w:b/>
          <w:sz w:val="24"/>
          <w:szCs w:val="24"/>
        </w:rPr>
      </w:pPr>
    </w:p>
    <w:p w14:paraId="16A915F0" w14:textId="77777777" w:rsidR="00046D3C" w:rsidRPr="00CF5F11" w:rsidRDefault="00E61967" w:rsidP="00E61967">
      <w:pPr>
        <w:rPr>
          <w:rFonts w:ascii="Arial" w:hAnsi="Arial" w:cs="Arial"/>
          <w:sz w:val="24"/>
          <w:szCs w:val="24"/>
        </w:rPr>
      </w:pPr>
      <w:r w:rsidRPr="00046D3C">
        <w:rPr>
          <w:rFonts w:asciiTheme="majorHAnsi" w:hAnsiTheme="majorHAnsi" w:cstheme="majorHAnsi"/>
          <w:b/>
          <w:sz w:val="24"/>
          <w:szCs w:val="24"/>
        </w:rPr>
        <w:t>Opgave</w:t>
      </w:r>
      <w:r w:rsidR="00046D3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046D3C">
        <w:rPr>
          <w:rFonts w:asciiTheme="majorHAnsi" w:hAnsiTheme="majorHAnsi" w:cstheme="majorHAnsi"/>
          <w:b/>
          <w:sz w:val="24"/>
          <w:szCs w:val="24"/>
        </w:rPr>
        <w:t>3</w:t>
      </w:r>
      <w:r w:rsidR="00CF5F11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FBB5AA5" w14:textId="77777777" w:rsidR="00046D3C" w:rsidRDefault="00046D3C" w:rsidP="00E61967">
      <w:pPr>
        <w:rPr>
          <w:rFonts w:asciiTheme="majorHAnsi" w:hAnsiTheme="majorHAnsi" w:cstheme="majorHAnsi"/>
          <w:b/>
          <w:sz w:val="24"/>
          <w:szCs w:val="24"/>
        </w:rPr>
      </w:pPr>
      <w:r w:rsidRPr="00046D3C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58EABC63" wp14:editId="404A0159">
            <wp:extent cx="5257800" cy="2183063"/>
            <wp:effectExtent l="0" t="0" r="0" b="0"/>
            <wp:docPr id="265" name="Bille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49" cy="2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7092" w14:textId="77777777" w:rsidR="00E61967" w:rsidRPr="00046D3C" w:rsidRDefault="00046D3C" w:rsidP="00E61967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Beregn de resterende </w:t>
      </w:r>
      <w:proofErr w:type="gramStart"/>
      <w:r>
        <w:rPr>
          <w:rFonts w:asciiTheme="majorHAnsi" w:hAnsiTheme="majorHAnsi" w:cstheme="majorHAnsi"/>
          <w:b/>
          <w:sz w:val="24"/>
          <w:szCs w:val="24"/>
        </w:rPr>
        <w:t>værdier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7"/>
        <w:gridCol w:w="1397"/>
        <w:gridCol w:w="1397"/>
        <w:gridCol w:w="1397"/>
        <w:gridCol w:w="1397"/>
        <w:gridCol w:w="1397"/>
        <w:gridCol w:w="1397"/>
      </w:tblGrid>
      <w:tr w:rsidR="00E61967" w:rsidRPr="00046D3C" w14:paraId="2D8E9C80" w14:textId="77777777" w:rsidTr="00717A0C">
        <w:tc>
          <w:tcPr>
            <w:tcW w:w="1397" w:type="dxa"/>
          </w:tcPr>
          <w:p w14:paraId="439831A2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40B4EE37" w14:textId="77777777" w:rsidR="00E61967" w:rsidRPr="00F552D2" w:rsidRDefault="00E61967" w:rsidP="00F552D2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F552D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397" w:type="dxa"/>
          </w:tcPr>
          <w:p w14:paraId="78239B87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397" w:type="dxa"/>
          </w:tcPr>
          <w:p w14:paraId="09128B4C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397" w:type="dxa"/>
          </w:tcPr>
          <w:p w14:paraId="2776A2D3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397" w:type="dxa"/>
          </w:tcPr>
          <w:p w14:paraId="0D5145AF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397" w:type="dxa"/>
          </w:tcPr>
          <w:p w14:paraId="01EAF390" w14:textId="77777777" w:rsidR="00E61967" w:rsidRPr="00046D3C" w:rsidRDefault="007F3D1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E61967" w:rsidRPr="00046D3C" w14:paraId="7BB1B5E2" w14:textId="77777777" w:rsidTr="00717A0C">
        <w:tc>
          <w:tcPr>
            <w:tcW w:w="1397" w:type="dxa"/>
          </w:tcPr>
          <w:p w14:paraId="5316B564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397" w:type="dxa"/>
          </w:tcPr>
          <w:p w14:paraId="29399479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2101A2F3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35V</w:t>
            </w:r>
          </w:p>
        </w:tc>
        <w:tc>
          <w:tcPr>
            <w:tcW w:w="1397" w:type="dxa"/>
          </w:tcPr>
          <w:p w14:paraId="56D51892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481C8024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95V</w:t>
            </w:r>
          </w:p>
        </w:tc>
        <w:tc>
          <w:tcPr>
            <w:tcW w:w="1397" w:type="dxa"/>
          </w:tcPr>
          <w:p w14:paraId="086CBC86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4E89132E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150V</w:t>
            </w:r>
          </w:p>
        </w:tc>
      </w:tr>
      <w:tr w:rsidR="00E61967" w:rsidRPr="00046D3C" w14:paraId="334036D3" w14:textId="77777777" w:rsidTr="00717A0C">
        <w:tc>
          <w:tcPr>
            <w:tcW w:w="1397" w:type="dxa"/>
          </w:tcPr>
          <w:p w14:paraId="6B9B87B3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397" w:type="dxa"/>
          </w:tcPr>
          <w:p w14:paraId="48B1CDBF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682EEBA1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6B12781F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2,5A</w:t>
            </w:r>
          </w:p>
        </w:tc>
        <w:tc>
          <w:tcPr>
            <w:tcW w:w="1397" w:type="dxa"/>
          </w:tcPr>
          <w:p w14:paraId="3E972809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47E7B4F7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2,5A</w:t>
            </w:r>
          </w:p>
        </w:tc>
        <w:tc>
          <w:tcPr>
            <w:tcW w:w="1397" w:type="dxa"/>
          </w:tcPr>
          <w:p w14:paraId="1F163D73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</w:tr>
      <w:tr w:rsidR="00E61967" w:rsidRPr="00046D3C" w14:paraId="53FC4911" w14:textId="77777777" w:rsidTr="00717A0C">
        <w:tc>
          <w:tcPr>
            <w:tcW w:w="1397" w:type="dxa"/>
          </w:tcPr>
          <w:p w14:paraId="41841285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R</w:t>
            </w:r>
          </w:p>
        </w:tc>
        <w:tc>
          <w:tcPr>
            <w:tcW w:w="1397" w:type="dxa"/>
          </w:tcPr>
          <w:p w14:paraId="02C7584E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34934F99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12618152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41AADE03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38</w:t>
            </w: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sym w:font="Symbol" w:char="F057"/>
            </w:r>
          </w:p>
        </w:tc>
        <w:tc>
          <w:tcPr>
            <w:tcW w:w="1397" w:type="dxa"/>
          </w:tcPr>
          <w:p w14:paraId="5313EDE8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3E9ACECC" w14:textId="77777777" w:rsidR="00E61967" w:rsidRPr="00046D3C" w:rsidRDefault="00E61967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</w:tr>
    </w:tbl>
    <w:p w14:paraId="108BECAB" w14:textId="77777777" w:rsidR="00E61967" w:rsidRDefault="00E61967" w:rsidP="00E61967">
      <w:pPr>
        <w:rPr>
          <w:rFonts w:asciiTheme="majorHAnsi" w:hAnsiTheme="majorHAnsi" w:cstheme="majorHAnsi"/>
          <w:sz w:val="24"/>
          <w:szCs w:val="24"/>
          <w:lang w:val="en-GB"/>
        </w:rPr>
      </w:pPr>
    </w:p>
    <w:p w14:paraId="63030747" w14:textId="77777777" w:rsidR="00FF1720" w:rsidRPr="00046D3C" w:rsidRDefault="00FF1720" w:rsidP="00FF172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063B209D" w14:textId="77777777" w:rsidR="00FF1720" w:rsidRPr="00046D3C" w:rsidRDefault="00FF1720" w:rsidP="00E61967">
      <w:pPr>
        <w:rPr>
          <w:rFonts w:asciiTheme="majorHAnsi" w:hAnsiTheme="majorHAnsi" w:cstheme="majorHAnsi"/>
          <w:sz w:val="24"/>
          <w:szCs w:val="24"/>
          <w:lang w:val="en-GB"/>
        </w:rPr>
      </w:pPr>
    </w:p>
    <w:p w14:paraId="255ED724" w14:textId="77777777" w:rsidR="00E61967" w:rsidRDefault="00E61967" w:rsidP="003751AF">
      <w:pPr>
        <w:rPr>
          <w:rFonts w:asciiTheme="majorHAnsi" w:hAnsiTheme="majorHAnsi" w:cstheme="majorHAnsi"/>
          <w:sz w:val="24"/>
          <w:szCs w:val="24"/>
        </w:rPr>
      </w:pPr>
    </w:p>
    <w:p w14:paraId="42704B15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68FD37A6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554CBF09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7C498D0A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2CB4B17E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2B0A082A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3AE8017C" w14:textId="77777777" w:rsid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p w14:paraId="718DBDCC" w14:textId="77777777" w:rsidR="00142BA1" w:rsidRDefault="00142BA1" w:rsidP="00046D3C">
      <w:pPr>
        <w:rPr>
          <w:rFonts w:asciiTheme="majorHAnsi" w:hAnsiTheme="majorHAnsi" w:cstheme="majorHAnsi"/>
          <w:sz w:val="24"/>
          <w:szCs w:val="24"/>
        </w:rPr>
      </w:pPr>
    </w:p>
    <w:p w14:paraId="65B72D73" w14:textId="77777777" w:rsidR="00046D3C" w:rsidRPr="00CF5F11" w:rsidRDefault="00046D3C" w:rsidP="00046D3C">
      <w:pPr>
        <w:rPr>
          <w:rFonts w:ascii="Arial" w:hAnsi="Arial" w:cs="Arial"/>
          <w:sz w:val="24"/>
          <w:szCs w:val="24"/>
        </w:rPr>
      </w:pPr>
      <w:r w:rsidRPr="00046D3C">
        <w:rPr>
          <w:rFonts w:asciiTheme="majorHAnsi" w:hAnsiTheme="majorHAnsi" w:cstheme="majorHAnsi"/>
          <w:b/>
          <w:sz w:val="24"/>
          <w:szCs w:val="24"/>
        </w:rPr>
        <w:t>Opgave 4</w:t>
      </w:r>
      <w:r w:rsidR="00CF5F11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CF5F11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CF5F11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3F5775CF" w14:textId="77777777" w:rsidR="00046D3C" w:rsidRPr="00046D3C" w:rsidRDefault="00046D3C" w:rsidP="00046D3C">
      <w:pPr>
        <w:rPr>
          <w:rFonts w:asciiTheme="majorHAnsi" w:hAnsiTheme="majorHAnsi" w:cstheme="majorHAnsi"/>
          <w:b/>
          <w:sz w:val="24"/>
          <w:szCs w:val="24"/>
        </w:rPr>
      </w:pPr>
      <w:r w:rsidRPr="00046D3C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722295EF" wp14:editId="33DEF387">
            <wp:extent cx="3933825" cy="2153285"/>
            <wp:effectExtent l="0" t="0" r="0" b="0"/>
            <wp:docPr id="296" name="Billed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27" cy="21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68A8" w14:textId="77777777" w:rsidR="00046D3C" w:rsidRPr="00046D3C" w:rsidRDefault="00046D3C" w:rsidP="00046D3C">
      <w:pPr>
        <w:rPr>
          <w:rFonts w:asciiTheme="majorHAnsi" w:hAnsiTheme="majorHAnsi" w:cstheme="majorHAnsi"/>
          <w:b/>
          <w:sz w:val="24"/>
          <w:szCs w:val="24"/>
        </w:rPr>
      </w:pPr>
      <w:r w:rsidRPr="00046D3C">
        <w:rPr>
          <w:rFonts w:asciiTheme="majorHAnsi" w:hAnsiTheme="majorHAnsi" w:cstheme="majorHAnsi"/>
          <w:b/>
          <w:sz w:val="24"/>
          <w:szCs w:val="24"/>
        </w:rPr>
        <w:t xml:space="preserve">Beregn de resterende værdier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7"/>
        <w:gridCol w:w="1397"/>
        <w:gridCol w:w="1397"/>
        <w:gridCol w:w="1397"/>
        <w:gridCol w:w="1397"/>
        <w:gridCol w:w="1397"/>
        <w:gridCol w:w="1397"/>
      </w:tblGrid>
      <w:tr w:rsidR="00046D3C" w:rsidRPr="00046D3C" w14:paraId="63D2359C" w14:textId="77777777" w:rsidTr="00717A0C">
        <w:tc>
          <w:tcPr>
            <w:tcW w:w="1397" w:type="dxa"/>
          </w:tcPr>
          <w:p w14:paraId="166EC26F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3225E827" w14:textId="77777777" w:rsidR="00046D3C" w:rsidRPr="00046D3C" w:rsidRDefault="00046D3C" w:rsidP="00717A0C">
            <w:pPr>
              <w:pStyle w:val="Overskrift1"/>
              <w:rPr>
                <w:rFonts w:cstheme="majorHAnsi"/>
                <w:sz w:val="24"/>
                <w:szCs w:val="24"/>
              </w:rPr>
            </w:pPr>
            <w:r w:rsidRPr="00046D3C">
              <w:rPr>
                <w:rFonts w:cstheme="majorHAnsi"/>
                <w:sz w:val="24"/>
                <w:szCs w:val="24"/>
              </w:rPr>
              <w:t>R1</w:t>
            </w:r>
          </w:p>
        </w:tc>
        <w:tc>
          <w:tcPr>
            <w:tcW w:w="1397" w:type="dxa"/>
          </w:tcPr>
          <w:p w14:paraId="7347F31C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397" w:type="dxa"/>
          </w:tcPr>
          <w:p w14:paraId="2A467C4C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397" w:type="dxa"/>
          </w:tcPr>
          <w:p w14:paraId="6D1B44A7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397" w:type="dxa"/>
          </w:tcPr>
          <w:p w14:paraId="4A259ABA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397" w:type="dxa"/>
          </w:tcPr>
          <w:p w14:paraId="1FADA651" w14:textId="77777777" w:rsidR="00046D3C" w:rsidRPr="00046D3C" w:rsidRDefault="007F3D1D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046D3C" w:rsidRPr="00046D3C" w14:paraId="1132E5FD" w14:textId="77777777" w:rsidTr="00717A0C">
        <w:tc>
          <w:tcPr>
            <w:tcW w:w="1397" w:type="dxa"/>
          </w:tcPr>
          <w:p w14:paraId="125F86C1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397" w:type="dxa"/>
          </w:tcPr>
          <w:p w14:paraId="75C14EDC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13FB4955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150V</w:t>
            </w:r>
          </w:p>
        </w:tc>
        <w:tc>
          <w:tcPr>
            <w:tcW w:w="1397" w:type="dxa"/>
          </w:tcPr>
          <w:p w14:paraId="2A38FBA6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671AEADD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0EB11F24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3C046F69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230V</w:t>
            </w:r>
          </w:p>
        </w:tc>
      </w:tr>
      <w:tr w:rsidR="00046D3C" w:rsidRPr="00046D3C" w14:paraId="68BC02FE" w14:textId="77777777" w:rsidTr="00717A0C">
        <w:tc>
          <w:tcPr>
            <w:tcW w:w="1397" w:type="dxa"/>
          </w:tcPr>
          <w:p w14:paraId="68ADE264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397" w:type="dxa"/>
          </w:tcPr>
          <w:p w14:paraId="71D2FB1B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</w:rPr>
              <w:t>1,4A</w:t>
            </w:r>
          </w:p>
        </w:tc>
        <w:tc>
          <w:tcPr>
            <w:tcW w:w="1397" w:type="dxa"/>
          </w:tcPr>
          <w:p w14:paraId="45F82069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14:paraId="5B0041AC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33E4420C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56C682AD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1,5A</w:t>
            </w:r>
          </w:p>
        </w:tc>
        <w:tc>
          <w:tcPr>
            <w:tcW w:w="1397" w:type="dxa"/>
          </w:tcPr>
          <w:p w14:paraId="18900928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6,5A</w:t>
            </w:r>
          </w:p>
        </w:tc>
      </w:tr>
      <w:tr w:rsidR="00046D3C" w:rsidRPr="00046D3C" w14:paraId="2DFF3D82" w14:textId="77777777" w:rsidTr="00717A0C">
        <w:tc>
          <w:tcPr>
            <w:tcW w:w="1397" w:type="dxa"/>
          </w:tcPr>
          <w:p w14:paraId="0FCBC4B6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R</w:t>
            </w:r>
          </w:p>
        </w:tc>
        <w:tc>
          <w:tcPr>
            <w:tcW w:w="1397" w:type="dxa"/>
          </w:tcPr>
          <w:p w14:paraId="174625F4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792ABF14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77F1605E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020AEAF7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30</w:t>
            </w:r>
            <w:r w:rsidRPr="00046D3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sym w:font="Symbol" w:char="F057"/>
            </w:r>
          </w:p>
        </w:tc>
        <w:tc>
          <w:tcPr>
            <w:tcW w:w="1397" w:type="dxa"/>
          </w:tcPr>
          <w:p w14:paraId="77E4C019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1397" w:type="dxa"/>
          </w:tcPr>
          <w:p w14:paraId="1DAA6C08" w14:textId="77777777" w:rsidR="00046D3C" w:rsidRPr="00046D3C" w:rsidRDefault="00046D3C" w:rsidP="00717A0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</w:tr>
    </w:tbl>
    <w:p w14:paraId="33E76C75" w14:textId="77777777" w:rsidR="00046D3C" w:rsidRDefault="00046D3C" w:rsidP="00046D3C">
      <w:pPr>
        <w:rPr>
          <w:rFonts w:asciiTheme="majorHAnsi" w:hAnsiTheme="majorHAnsi" w:cstheme="majorHAnsi"/>
          <w:sz w:val="24"/>
          <w:szCs w:val="24"/>
        </w:rPr>
      </w:pPr>
    </w:p>
    <w:p w14:paraId="5038A23D" w14:textId="77777777" w:rsidR="00FF1720" w:rsidRPr="00046D3C" w:rsidRDefault="00FF1720" w:rsidP="00FF172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046D3C">
        <w:rPr>
          <w:rFonts w:asciiTheme="majorHAnsi" w:hAnsiTheme="majorHAnsi" w:cstheme="majorHAnsi"/>
          <w:b/>
          <w:bCs/>
          <w:sz w:val="24"/>
          <w:szCs w:val="24"/>
        </w:rPr>
        <w:t xml:space="preserve">Formler og </w:t>
      </w:r>
      <w:proofErr w:type="gramStart"/>
      <w:r w:rsidRPr="00046D3C">
        <w:rPr>
          <w:rFonts w:asciiTheme="majorHAnsi" w:hAnsiTheme="majorHAnsi" w:cstheme="majorHAnsi"/>
          <w:b/>
          <w:bCs/>
          <w:sz w:val="24"/>
          <w:szCs w:val="24"/>
        </w:rPr>
        <w:t>beregninger :</w:t>
      </w:r>
      <w:proofErr w:type="gramEnd"/>
    </w:p>
    <w:p w14:paraId="27B4E0EB" w14:textId="77777777" w:rsidR="00FF1720" w:rsidRPr="00046D3C" w:rsidRDefault="00FF1720" w:rsidP="00046D3C">
      <w:pPr>
        <w:rPr>
          <w:rFonts w:asciiTheme="majorHAnsi" w:hAnsiTheme="majorHAnsi" w:cstheme="majorHAnsi"/>
          <w:sz w:val="24"/>
          <w:szCs w:val="24"/>
        </w:rPr>
      </w:pPr>
    </w:p>
    <w:p w14:paraId="61255A48" w14:textId="77777777" w:rsidR="00046D3C" w:rsidRPr="00046D3C" w:rsidRDefault="00046D3C" w:rsidP="003751AF">
      <w:pPr>
        <w:rPr>
          <w:rFonts w:asciiTheme="majorHAnsi" w:hAnsiTheme="majorHAnsi" w:cstheme="majorHAnsi"/>
          <w:sz w:val="24"/>
          <w:szCs w:val="24"/>
        </w:rPr>
      </w:pPr>
    </w:p>
    <w:sectPr w:rsidR="00046D3C" w:rsidRPr="00046D3C" w:rsidSect="00455D40">
      <w:headerReference w:type="default" r:id="rId15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1ADB" w14:textId="77777777" w:rsidR="00131C43" w:rsidRDefault="00131C43" w:rsidP="00D33344">
      <w:r>
        <w:separator/>
      </w:r>
    </w:p>
  </w:endnote>
  <w:endnote w:type="continuationSeparator" w:id="0">
    <w:p w14:paraId="6604C3CC" w14:textId="77777777" w:rsidR="00131C43" w:rsidRDefault="00131C43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145B5" w14:textId="77777777" w:rsidR="00131C43" w:rsidRDefault="00131C43" w:rsidP="00D33344">
      <w:r>
        <w:separator/>
      </w:r>
    </w:p>
  </w:footnote>
  <w:footnote w:type="continuationSeparator" w:id="0">
    <w:p w14:paraId="069F1BB0" w14:textId="77777777" w:rsidR="00131C43" w:rsidRDefault="00131C43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8BD8" w14:textId="3B1FEBE7" w:rsidR="00B74B8D" w:rsidRDefault="00622BC9" w:rsidP="00622BC9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9D6DDB" wp14:editId="778C1DBB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52A9DFF9" w14:textId="52D68654" w:rsidR="00622BC9" w:rsidRPr="00622BC9" w:rsidRDefault="00622BC9" w:rsidP="00622BC9">
    <w:pPr>
      <w:pStyle w:val="Brdtekst"/>
      <w:jc w:val="both"/>
      <w:rPr>
        <w:sz w:val="44"/>
        <w:szCs w:val="44"/>
      </w:rPr>
    </w:pPr>
    <w:r>
      <w:t>Opgavesæt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51258">
    <w:abstractNumId w:val="4"/>
  </w:num>
  <w:num w:numId="2" w16cid:durableId="1496648548">
    <w:abstractNumId w:val="3"/>
  </w:num>
  <w:num w:numId="3" w16cid:durableId="971862873">
    <w:abstractNumId w:val="0"/>
  </w:num>
  <w:num w:numId="4" w16cid:durableId="1761098153">
    <w:abstractNumId w:val="1"/>
  </w:num>
  <w:num w:numId="5" w16cid:durableId="1533807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46D3C"/>
    <w:rsid w:val="000760AC"/>
    <w:rsid w:val="000848E4"/>
    <w:rsid w:val="00131C43"/>
    <w:rsid w:val="00142BA1"/>
    <w:rsid w:val="0018062C"/>
    <w:rsid w:val="001A0D75"/>
    <w:rsid w:val="001D11BF"/>
    <w:rsid w:val="0021642A"/>
    <w:rsid w:val="00247620"/>
    <w:rsid w:val="00282763"/>
    <w:rsid w:val="00285DC3"/>
    <w:rsid w:val="002B67F9"/>
    <w:rsid w:val="002D1DEC"/>
    <w:rsid w:val="002D3CF3"/>
    <w:rsid w:val="002E170C"/>
    <w:rsid w:val="00346CB9"/>
    <w:rsid w:val="003751AF"/>
    <w:rsid w:val="003C5EEF"/>
    <w:rsid w:val="003D6C16"/>
    <w:rsid w:val="003E1B9A"/>
    <w:rsid w:val="00455D40"/>
    <w:rsid w:val="00470E2D"/>
    <w:rsid w:val="00492B20"/>
    <w:rsid w:val="004C65DA"/>
    <w:rsid w:val="004D3542"/>
    <w:rsid w:val="004E77B2"/>
    <w:rsid w:val="0051114A"/>
    <w:rsid w:val="00575D73"/>
    <w:rsid w:val="005B365E"/>
    <w:rsid w:val="005B7B47"/>
    <w:rsid w:val="00622BC9"/>
    <w:rsid w:val="00732D6D"/>
    <w:rsid w:val="00746BBA"/>
    <w:rsid w:val="00752B8F"/>
    <w:rsid w:val="00795969"/>
    <w:rsid w:val="007E033B"/>
    <w:rsid w:val="007E3A2E"/>
    <w:rsid w:val="007F3D1D"/>
    <w:rsid w:val="00807DBE"/>
    <w:rsid w:val="00813F44"/>
    <w:rsid w:val="0082596C"/>
    <w:rsid w:val="00827D8D"/>
    <w:rsid w:val="008B3182"/>
    <w:rsid w:val="008C5290"/>
    <w:rsid w:val="008C61A4"/>
    <w:rsid w:val="00901E32"/>
    <w:rsid w:val="00935B5D"/>
    <w:rsid w:val="00942ABD"/>
    <w:rsid w:val="009469AA"/>
    <w:rsid w:val="00957D95"/>
    <w:rsid w:val="009802B1"/>
    <w:rsid w:val="00987DEB"/>
    <w:rsid w:val="00996B7B"/>
    <w:rsid w:val="009B5E50"/>
    <w:rsid w:val="00A046D2"/>
    <w:rsid w:val="00A11D96"/>
    <w:rsid w:val="00A6568A"/>
    <w:rsid w:val="00A92353"/>
    <w:rsid w:val="00AA1F4C"/>
    <w:rsid w:val="00AA24A6"/>
    <w:rsid w:val="00AE5EDA"/>
    <w:rsid w:val="00B13F1B"/>
    <w:rsid w:val="00B40FA0"/>
    <w:rsid w:val="00B42439"/>
    <w:rsid w:val="00B74B8D"/>
    <w:rsid w:val="00B77D69"/>
    <w:rsid w:val="00BA501D"/>
    <w:rsid w:val="00C00300"/>
    <w:rsid w:val="00C440B6"/>
    <w:rsid w:val="00CA30E4"/>
    <w:rsid w:val="00CE1115"/>
    <w:rsid w:val="00CF5F11"/>
    <w:rsid w:val="00D142E9"/>
    <w:rsid w:val="00D1763A"/>
    <w:rsid w:val="00D33344"/>
    <w:rsid w:val="00D57272"/>
    <w:rsid w:val="00D64F9C"/>
    <w:rsid w:val="00D80BD5"/>
    <w:rsid w:val="00DC4156"/>
    <w:rsid w:val="00E03A21"/>
    <w:rsid w:val="00E12F37"/>
    <w:rsid w:val="00E37D58"/>
    <w:rsid w:val="00E44014"/>
    <w:rsid w:val="00E61967"/>
    <w:rsid w:val="00E75A1F"/>
    <w:rsid w:val="00EE1810"/>
    <w:rsid w:val="00F32730"/>
    <w:rsid w:val="00F36550"/>
    <w:rsid w:val="00F552D2"/>
    <w:rsid w:val="00F8132B"/>
    <w:rsid w:val="00F87B72"/>
    <w:rsid w:val="00FD3F98"/>
    <w:rsid w:val="00FD70DA"/>
    <w:rsid w:val="00FE0B09"/>
    <w:rsid w:val="00FF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81D23C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A9208A-0E0C-4605-B1D3-2328A5F7A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91</TotalTime>
  <Pages>4</Pages>
  <Words>103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12</cp:revision>
  <cp:lastPrinted>2018-04-26T10:57:00Z</cp:lastPrinted>
  <dcterms:created xsi:type="dcterms:W3CDTF">2021-02-08T11:39:00Z</dcterms:created>
  <dcterms:modified xsi:type="dcterms:W3CDTF">2024-02-01T09:22:00Z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