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38E7" w14:textId="306055C4" w:rsidR="00C61C11" w:rsidRDefault="00C61C11" w:rsidP="00C602EA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b/>
          <w:bCs/>
          <w:sz w:val="44"/>
        </w:rPr>
        <w:t>GF</w:t>
      </w:r>
      <w:r w:rsidR="00C602EA">
        <w:rPr>
          <w:b/>
          <w:bCs/>
          <w:sz w:val="44"/>
        </w:rPr>
        <w:t>1</w:t>
      </w:r>
      <w:r>
        <w:rPr>
          <w:b/>
          <w:bCs/>
          <w:sz w:val="44"/>
        </w:rPr>
        <w:t xml:space="preserve"> </w:t>
      </w:r>
      <w:r w:rsidR="00C602EA">
        <w:rPr>
          <w:b/>
          <w:bCs/>
          <w:sz w:val="44"/>
        </w:rPr>
        <w:t>E</w:t>
      </w:r>
      <w:r>
        <w:rPr>
          <w:b/>
          <w:bCs/>
          <w:sz w:val="44"/>
        </w:rPr>
        <w:t>valuering</w:t>
      </w:r>
      <w:r w:rsidR="00C602EA">
        <w:rPr>
          <w:b/>
          <w:bCs/>
          <w:sz w:val="44"/>
        </w:rPr>
        <w:t>.</w:t>
      </w:r>
    </w:p>
    <w:p w14:paraId="6196F2F9" w14:textId="77777777" w:rsidR="00C61C11" w:rsidRPr="006F14DE" w:rsidRDefault="006D0249" w:rsidP="006F14DE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  <w:u w:val="single"/>
        </w:rPr>
      </w:pPr>
      <w:r>
        <w:rPr>
          <w:b/>
          <w:bCs/>
          <w:sz w:val="44"/>
        </w:rPr>
        <w:t>Navn.</w:t>
      </w:r>
      <w:r w:rsidR="006F14DE">
        <w:rPr>
          <w:b/>
          <w:bCs/>
          <w:sz w:val="44"/>
          <w:u w:val="single"/>
        </w:rPr>
        <w:t xml:space="preserve">               </w:t>
      </w:r>
    </w:p>
    <w:p w14:paraId="76F41A7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1490BB54" wp14:editId="0F6F309A">
            <wp:simplePos x="0" y="0"/>
            <wp:positionH relativeFrom="column">
              <wp:posOffset>1582972</wp:posOffset>
            </wp:positionH>
            <wp:positionV relativeFrom="paragraph">
              <wp:posOffset>11071</wp:posOffset>
            </wp:positionV>
            <wp:extent cx="3225800" cy="3467100"/>
            <wp:effectExtent l="0" t="0" r="0" b="0"/>
            <wp:wrapNone/>
            <wp:docPr id="58" name="Billede 58" descr="PE015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01522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A72EAE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1B68394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31E2B1B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60C87100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04A3FDB2" w14:textId="77777777" w:rsidR="00C61C11" w:rsidRDefault="00C61C11" w:rsidP="00C61C11">
      <w:pPr>
        <w:pStyle w:val="Sidehoved"/>
        <w:tabs>
          <w:tab w:val="clear" w:pos="4819"/>
          <w:tab w:val="clear" w:pos="9638"/>
        </w:tabs>
        <w:rPr>
          <w:b/>
          <w:bCs/>
          <w:sz w:val="44"/>
        </w:rPr>
      </w:pPr>
    </w:p>
    <w:p w14:paraId="22485056" w14:textId="77777777" w:rsidR="00C61C11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44"/>
        </w:rPr>
      </w:pPr>
    </w:p>
    <w:p w14:paraId="4B3EAF56" w14:textId="2994EC1A" w:rsidR="00C61C11" w:rsidRPr="006C00DA" w:rsidRDefault="00BF66F8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Løses digitalt med fx</w:t>
      </w:r>
      <w:r w:rsidR="00C61C11" w:rsidRPr="006C00DA">
        <w:rPr>
          <w:b/>
          <w:bCs/>
          <w:sz w:val="28"/>
          <w:szCs w:val="28"/>
        </w:rPr>
        <w:t xml:space="preserve"> </w:t>
      </w:r>
      <w:proofErr w:type="spellStart"/>
      <w:r w:rsidR="00C61C11" w:rsidRPr="006C00DA">
        <w:rPr>
          <w:b/>
          <w:bCs/>
          <w:sz w:val="28"/>
          <w:szCs w:val="28"/>
        </w:rPr>
        <w:t>wordmat</w:t>
      </w:r>
      <w:proofErr w:type="spellEnd"/>
      <w:r w:rsidR="00C61C11" w:rsidRPr="006C00DA">
        <w:rPr>
          <w:b/>
          <w:bCs/>
          <w:sz w:val="28"/>
          <w:szCs w:val="28"/>
        </w:rPr>
        <w:t xml:space="preserve"> og </w:t>
      </w:r>
      <w:proofErr w:type="spellStart"/>
      <w:r w:rsidR="00F6096D" w:rsidRPr="006C00DA">
        <w:rPr>
          <w:b/>
          <w:bCs/>
          <w:sz w:val="28"/>
          <w:szCs w:val="28"/>
        </w:rPr>
        <w:t>PC|Sc</w:t>
      </w:r>
      <w:r w:rsidR="00C61C11" w:rsidRPr="006C00DA">
        <w:rPr>
          <w:b/>
          <w:bCs/>
          <w:sz w:val="28"/>
          <w:szCs w:val="28"/>
        </w:rPr>
        <w:t>hematic</w:t>
      </w:r>
      <w:proofErr w:type="spellEnd"/>
      <w:r w:rsidR="00C61C11" w:rsidRPr="006C00DA">
        <w:rPr>
          <w:b/>
          <w:bCs/>
          <w:sz w:val="28"/>
          <w:szCs w:val="28"/>
        </w:rPr>
        <w:t xml:space="preserve">. </w:t>
      </w:r>
    </w:p>
    <w:p w14:paraId="582614A9" w14:textId="77777777" w:rsidR="004F0824" w:rsidRPr="004F0824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color w:val="FF0000"/>
          <w:sz w:val="28"/>
          <w:szCs w:val="28"/>
        </w:rPr>
      </w:pPr>
      <w:r w:rsidRPr="004F0824">
        <w:rPr>
          <w:b/>
          <w:bCs/>
          <w:color w:val="FF0000"/>
          <w:sz w:val="28"/>
          <w:szCs w:val="28"/>
        </w:rPr>
        <w:t>Husk formler og beregninger</w:t>
      </w:r>
      <w:r w:rsidR="004F0824" w:rsidRPr="004F0824">
        <w:rPr>
          <w:b/>
          <w:bCs/>
          <w:color w:val="FF0000"/>
          <w:sz w:val="28"/>
          <w:szCs w:val="28"/>
        </w:rPr>
        <w:t xml:space="preserve">. </w:t>
      </w:r>
    </w:p>
    <w:p w14:paraId="3ED943A5" w14:textId="29C3D098" w:rsidR="00C61C11" w:rsidRPr="004F0824" w:rsidRDefault="004F0824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color w:val="FF0000"/>
          <w:sz w:val="28"/>
          <w:szCs w:val="28"/>
        </w:rPr>
      </w:pPr>
      <w:r w:rsidRPr="004F0824">
        <w:rPr>
          <w:b/>
          <w:bCs/>
          <w:color w:val="FF0000"/>
          <w:sz w:val="28"/>
          <w:szCs w:val="28"/>
        </w:rPr>
        <w:t>(hvis der kun står resultater vil opgave ikke blive godkendt)</w:t>
      </w:r>
    </w:p>
    <w:p w14:paraId="45964483" w14:textId="26A22C0C" w:rsidR="00C61C11" w:rsidRPr="006C00DA" w:rsidRDefault="00C61C11" w:rsidP="004F0824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28"/>
          <w:szCs w:val="28"/>
        </w:rPr>
      </w:pPr>
      <w:r w:rsidRPr="006C00DA">
        <w:rPr>
          <w:b/>
          <w:bCs/>
          <w:sz w:val="28"/>
          <w:szCs w:val="28"/>
        </w:rPr>
        <w:t>Tid: 2 time.</w:t>
      </w:r>
    </w:p>
    <w:p w14:paraId="30CF325A" w14:textId="77777777" w:rsidR="00C61C11" w:rsidRPr="006C00DA" w:rsidRDefault="00C61C11" w:rsidP="00C61C11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28"/>
          <w:szCs w:val="28"/>
        </w:rPr>
      </w:pPr>
      <w:r w:rsidRPr="006C00DA">
        <w:rPr>
          <w:b/>
          <w:bCs/>
          <w:sz w:val="28"/>
          <w:szCs w:val="28"/>
        </w:rPr>
        <w:t>God arbejdslyst.</w:t>
      </w:r>
    </w:p>
    <w:p w14:paraId="7E1BF098" w14:textId="166AF6C6" w:rsidR="004F0824" w:rsidRPr="004F0824" w:rsidRDefault="00C61C11" w:rsidP="004F0824">
      <w:pPr>
        <w:pStyle w:val="Sidehoved"/>
        <w:tabs>
          <w:tab w:val="clear" w:pos="4819"/>
          <w:tab w:val="clear" w:pos="9638"/>
        </w:tabs>
        <w:jc w:val="center"/>
        <w:rPr>
          <w:b/>
          <w:bCs/>
          <w:i/>
          <w:iCs/>
          <w:color w:val="FF0000"/>
          <w:sz w:val="28"/>
          <w:szCs w:val="28"/>
        </w:rPr>
      </w:pPr>
      <w:r w:rsidRPr="006C00DA">
        <w:rPr>
          <w:b/>
          <w:bCs/>
          <w:i/>
          <w:iCs/>
          <w:color w:val="FF0000"/>
          <w:sz w:val="28"/>
          <w:szCs w:val="28"/>
        </w:rPr>
        <w:t>Husk at redigere jeres opgave inden aflevering!</w:t>
      </w:r>
    </w:p>
    <w:p w14:paraId="2A3EA1D1" w14:textId="77777777" w:rsidR="006C00DA" w:rsidRDefault="006C00DA" w:rsidP="006C00DA">
      <w:pPr>
        <w:rPr>
          <w:rFonts w:ascii="Articulate" w:hAnsi="Articulate"/>
          <w:szCs w:val="24"/>
        </w:rPr>
        <w:sectPr w:rsidR="006C00DA" w:rsidSect="00455D4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1701" w:right="1701" w:bottom="1701" w:left="737" w:header="709" w:footer="1372" w:gutter="0"/>
          <w:cols w:space="720"/>
          <w:docGrid w:linePitch="231"/>
        </w:sectPr>
      </w:pPr>
    </w:p>
    <w:p w14:paraId="1F770C53" w14:textId="31DB6B18" w:rsidR="006C00DA" w:rsidRPr="00C140F5" w:rsidRDefault="006C00DA" w:rsidP="006C00DA">
      <w:pPr>
        <w:ind w:left="288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1 - </w:t>
      </w:r>
      <w:r>
        <w:rPr>
          <w:rFonts w:ascii="Articulate" w:hAnsi="Articulate"/>
          <w:szCs w:val="24"/>
        </w:rPr>
        <w:t>10</w:t>
      </w:r>
    </w:p>
    <w:p w14:paraId="35209821" w14:textId="77777777" w:rsidR="006C00DA" w:rsidRPr="00C140F5" w:rsidRDefault="006C00DA" w:rsidP="006C00DA">
      <w:pPr>
        <w:ind w:left="2160" w:firstLine="72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2 - </w:t>
      </w:r>
      <w:r>
        <w:rPr>
          <w:rFonts w:ascii="Articulate" w:hAnsi="Articulate"/>
          <w:szCs w:val="24"/>
        </w:rPr>
        <w:t>10</w:t>
      </w:r>
    </w:p>
    <w:p w14:paraId="3E790ADF" w14:textId="000CD01E" w:rsidR="006C00DA" w:rsidRPr="00C140F5" w:rsidRDefault="006C00DA" w:rsidP="006C00DA">
      <w:pPr>
        <w:ind w:left="2160" w:firstLine="72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3 - </w:t>
      </w:r>
      <w:r>
        <w:rPr>
          <w:rFonts w:ascii="Articulate" w:hAnsi="Articulate"/>
          <w:szCs w:val="24"/>
        </w:rPr>
        <w:t>10</w:t>
      </w:r>
    </w:p>
    <w:p w14:paraId="44A2E188" w14:textId="77777777" w:rsidR="006C00DA" w:rsidRPr="00C140F5" w:rsidRDefault="006C00DA" w:rsidP="006C00DA">
      <w:pPr>
        <w:ind w:left="2160" w:firstLine="720"/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>Opgave 4 - 2</w:t>
      </w:r>
      <w:r>
        <w:rPr>
          <w:rFonts w:ascii="Articulate" w:hAnsi="Articulate"/>
          <w:szCs w:val="24"/>
        </w:rPr>
        <w:t>0</w:t>
      </w:r>
    </w:p>
    <w:p w14:paraId="37B2F40D" w14:textId="5B17169B" w:rsidR="006C00DA" w:rsidRPr="00C140F5" w:rsidRDefault="006C00DA" w:rsidP="006C00DA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5 - </w:t>
      </w:r>
      <w:r>
        <w:rPr>
          <w:rFonts w:ascii="Articulate" w:hAnsi="Articulate"/>
          <w:szCs w:val="24"/>
        </w:rPr>
        <w:t>20</w:t>
      </w:r>
    </w:p>
    <w:p w14:paraId="674961CC" w14:textId="598FC9A5" w:rsidR="006C00DA" w:rsidRPr="00C140F5" w:rsidRDefault="006C00DA" w:rsidP="006C00DA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6 - </w:t>
      </w:r>
      <w:r>
        <w:rPr>
          <w:rFonts w:ascii="Articulate" w:hAnsi="Articulate"/>
          <w:szCs w:val="24"/>
        </w:rPr>
        <w:t>15</w:t>
      </w:r>
    </w:p>
    <w:p w14:paraId="0539CF77" w14:textId="7EE6C00E" w:rsidR="006C00DA" w:rsidRPr="00C140F5" w:rsidRDefault="006C00DA" w:rsidP="006C00DA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7 - </w:t>
      </w:r>
      <w:r>
        <w:rPr>
          <w:rFonts w:ascii="Articulate" w:hAnsi="Articulate"/>
          <w:szCs w:val="24"/>
        </w:rPr>
        <w:t>15</w:t>
      </w:r>
    </w:p>
    <w:p w14:paraId="14EA1E73" w14:textId="77777777" w:rsidR="006C00DA" w:rsidRDefault="006C00DA" w:rsidP="00C61C11">
      <w:pPr>
        <w:rPr>
          <w:rFonts w:ascii="Articulate" w:hAnsi="Articulate"/>
          <w:szCs w:val="24"/>
        </w:rPr>
      </w:pPr>
      <w:r w:rsidRPr="00C140F5">
        <w:rPr>
          <w:rFonts w:ascii="Articulate" w:hAnsi="Articulate"/>
          <w:szCs w:val="24"/>
        </w:rPr>
        <w:t xml:space="preserve">Opgave 8 - </w:t>
      </w:r>
      <w:r>
        <w:rPr>
          <w:rFonts w:ascii="Articulate" w:hAnsi="Articulate"/>
          <w:szCs w:val="24"/>
        </w:rPr>
        <w:t>X</w:t>
      </w:r>
    </w:p>
    <w:p w14:paraId="3FD29822" w14:textId="6FF1D2A1" w:rsidR="00AD3861" w:rsidRPr="00AD3861" w:rsidRDefault="00AD3861" w:rsidP="00C61C11">
      <w:pPr>
        <w:rPr>
          <w:rFonts w:ascii="Articulate" w:hAnsi="Articulate"/>
          <w:szCs w:val="24"/>
        </w:rPr>
        <w:sectPr w:rsidR="00AD3861" w:rsidRPr="00AD3861" w:rsidSect="006C00DA">
          <w:type w:val="continuous"/>
          <w:pgSz w:w="11910" w:h="16840"/>
          <w:pgMar w:top="1701" w:right="1701" w:bottom="1701" w:left="737" w:header="709" w:footer="1372" w:gutter="0"/>
          <w:cols w:num="2" w:space="720"/>
          <w:docGrid w:linePitch="231"/>
        </w:sectPr>
      </w:pPr>
    </w:p>
    <w:p w14:paraId="679150A8" w14:textId="6D1FAC66" w:rsidR="00C61C11" w:rsidRPr="00C61C11" w:rsidRDefault="00C61C11" w:rsidP="00C61C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Opgave 1</w:t>
      </w:r>
    </w:p>
    <w:p w14:paraId="49E2CBA3" w14:textId="77777777" w:rsidR="003F653E" w:rsidRDefault="00DC7CCE" w:rsidP="003F653E">
      <w:pPr>
        <w:spacing w:after="0" w:line="360" w:lineRule="auto"/>
        <w:rPr>
          <w:rFonts w:cstheme="minorHAnsi"/>
          <w:sz w:val="24"/>
          <w:szCs w:val="24"/>
        </w:rPr>
      </w:pPr>
      <w:r w:rsidRPr="00DC7CCE">
        <w:rPr>
          <w:rFonts w:cstheme="minorHAnsi"/>
          <w:sz w:val="24"/>
          <w:szCs w:val="24"/>
        </w:rPr>
        <w:t>En elektrisk tandbørste optager 8 mA og har en modstand på 0,75 k</w:t>
      </w:r>
      <w:r w:rsidRPr="00DC7CCE">
        <w:rPr>
          <w:rFonts w:cstheme="minorHAnsi"/>
          <w:sz w:val="24"/>
          <w:szCs w:val="24"/>
        </w:rPr>
        <w:sym w:font="Symbol" w:char="F057"/>
      </w:r>
      <w:r w:rsidRPr="00DC7CCE">
        <w:rPr>
          <w:rFonts w:cstheme="minorHAnsi"/>
          <w:sz w:val="24"/>
          <w:szCs w:val="24"/>
        </w:rPr>
        <w:t>.</w:t>
      </w:r>
    </w:p>
    <w:p w14:paraId="76415A8B" w14:textId="46190BB4" w:rsidR="00DC7CCE" w:rsidRPr="003F653E" w:rsidRDefault="00DC7CCE" w:rsidP="003F653E">
      <w:pPr>
        <w:pStyle w:val="Listeafsnit"/>
        <w:numPr>
          <w:ilvl w:val="0"/>
          <w:numId w:val="11"/>
        </w:numPr>
        <w:spacing w:after="0" w:line="360" w:lineRule="auto"/>
        <w:rPr>
          <w:rFonts w:cstheme="minorHAnsi"/>
          <w:sz w:val="24"/>
          <w:szCs w:val="24"/>
        </w:rPr>
      </w:pPr>
      <w:r w:rsidRPr="003F653E">
        <w:rPr>
          <w:rFonts w:cstheme="minorHAnsi"/>
          <w:sz w:val="24"/>
          <w:szCs w:val="24"/>
        </w:rPr>
        <w:t>Hvor stor er spændingen på batteriet?</w:t>
      </w:r>
    </w:p>
    <w:p w14:paraId="7FB576D2" w14:textId="77777777" w:rsidR="006F14DE" w:rsidRDefault="006F14DE" w:rsidP="00807DBE">
      <w:pPr>
        <w:rPr>
          <w:sz w:val="24"/>
          <w:szCs w:val="24"/>
        </w:rPr>
      </w:pPr>
    </w:p>
    <w:p w14:paraId="6F9C45C8" w14:textId="77777777" w:rsidR="006F14DE" w:rsidRDefault="006F14DE" w:rsidP="00807DBE">
      <w:pPr>
        <w:rPr>
          <w:sz w:val="24"/>
          <w:szCs w:val="24"/>
        </w:rPr>
      </w:pPr>
    </w:p>
    <w:p w14:paraId="592DEE49" w14:textId="77777777" w:rsidR="006F14DE" w:rsidRDefault="006F14DE" w:rsidP="00807DBE">
      <w:pPr>
        <w:rPr>
          <w:sz w:val="24"/>
          <w:szCs w:val="24"/>
        </w:rPr>
      </w:pPr>
    </w:p>
    <w:p w14:paraId="521B3E43" w14:textId="77777777" w:rsidR="006F14DE" w:rsidRDefault="006F14DE" w:rsidP="00807DBE">
      <w:pPr>
        <w:rPr>
          <w:sz w:val="24"/>
          <w:szCs w:val="24"/>
        </w:rPr>
      </w:pPr>
    </w:p>
    <w:p w14:paraId="7A305EB6" w14:textId="77777777" w:rsidR="006F14DE" w:rsidRDefault="006F14DE" w:rsidP="00807DBE">
      <w:pPr>
        <w:rPr>
          <w:sz w:val="24"/>
          <w:szCs w:val="24"/>
        </w:rPr>
      </w:pPr>
    </w:p>
    <w:p w14:paraId="50727105" w14:textId="77777777" w:rsidR="00C61C11" w:rsidRPr="00C61C11" w:rsidRDefault="00C61C11" w:rsidP="00C61C11">
      <w:pPr>
        <w:pStyle w:val="Sidehoved"/>
        <w:tabs>
          <w:tab w:val="clear" w:pos="4819"/>
          <w:tab w:val="clear" w:pos="9638"/>
        </w:tabs>
        <w:rPr>
          <w:sz w:val="28"/>
          <w:szCs w:val="28"/>
        </w:rPr>
      </w:pPr>
      <w:r w:rsidRPr="00C61C11">
        <w:rPr>
          <w:sz w:val="28"/>
          <w:szCs w:val="28"/>
        </w:rPr>
        <w:t>Opgave 2</w:t>
      </w:r>
    </w:p>
    <w:p w14:paraId="20B26797" w14:textId="48A4C87E" w:rsidR="003F653E" w:rsidRDefault="003F653E" w:rsidP="003F653E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et kredsløb måles der en</w:t>
      </w:r>
      <w:r w:rsidRPr="003F653E">
        <w:rPr>
          <w:rFonts w:cstheme="minorHAnsi"/>
          <w:sz w:val="24"/>
          <w:szCs w:val="24"/>
        </w:rPr>
        <w:t xml:space="preserve"> strøm </w:t>
      </w:r>
      <w:r>
        <w:rPr>
          <w:rFonts w:cstheme="minorHAnsi"/>
          <w:sz w:val="24"/>
          <w:szCs w:val="24"/>
        </w:rPr>
        <w:t>på</w:t>
      </w:r>
      <w:r w:rsidRPr="003F653E">
        <w:rPr>
          <w:rFonts w:cstheme="minorHAnsi"/>
          <w:sz w:val="24"/>
          <w:szCs w:val="24"/>
        </w:rPr>
        <w:t xml:space="preserve"> 14,4 mA og modstanden e</w:t>
      </w:r>
      <w:r>
        <w:rPr>
          <w:rFonts w:cstheme="minorHAnsi"/>
          <w:sz w:val="24"/>
          <w:szCs w:val="24"/>
        </w:rPr>
        <w:t>n</w:t>
      </w:r>
      <w:r w:rsidRPr="003F653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på </w:t>
      </w:r>
      <w:r w:rsidRPr="003F653E">
        <w:rPr>
          <w:rFonts w:cstheme="minorHAnsi"/>
          <w:sz w:val="24"/>
          <w:szCs w:val="24"/>
        </w:rPr>
        <w:t>2,3M</w:t>
      </w:r>
      <w:r w:rsidRPr="003F653E">
        <w:rPr>
          <w:rFonts w:cstheme="minorHAnsi"/>
          <w:sz w:val="24"/>
          <w:szCs w:val="24"/>
        </w:rPr>
        <w:sym w:font="Symbol" w:char="F057"/>
      </w:r>
      <w:r w:rsidRPr="003F653E">
        <w:rPr>
          <w:rFonts w:cstheme="minorHAnsi"/>
          <w:sz w:val="24"/>
          <w:szCs w:val="24"/>
        </w:rPr>
        <w:t>.</w:t>
      </w:r>
    </w:p>
    <w:p w14:paraId="68805141" w14:textId="1EABEE1F" w:rsidR="003F653E" w:rsidRPr="003F653E" w:rsidRDefault="003F653E" w:rsidP="003F653E">
      <w:pPr>
        <w:pStyle w:val="Listeafsni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3F653E">
        <w:rPr>
          <w:rFonts w:cstheme="minorHAnsi"/>
          <w:sz w:val="24"/>
          <w:szCs w:val="24"/>
        </w:rPr>
        <w:t>Beregn spændingen</w:t>
      </w:r>
    </w:p>
    <w:p w14:paraId="4A236E36" w14:textId="3448B5E1" w:rsidR="003F653E" w:rsidRPr="003F653E" w:rsidRDefault="003F653E" w:rsidP="003F653E">
      <w:pPr>
        <w:pStyle w:val="Listeafsni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3F653E">
        <w:rPr>
          <w:rFonts w:cstheme="minorHAnsi"/>
          <w:sz w:val="24"/>
          <w:szCs w:val="24"/>
        </w:rPr>
        <w:t>Tegn et diagram af kredsløbet</w:t>
      </w:r>
      <w:r w:rsidR="00641577">
        <w:rPr>
          <w:rFonts w:cstheme="minorHAnsi"/>
          <w:sz w:val="24"/>
          <w:szCs w:val="24"/>
        </w:rPr>
        <w:t xml:space="preserve"> med værdierne for </w:t>
      </w:r>
      <w:proofErr w:type="gramStart"/>
      <w:r w:rsidR="00641577">
        <w:rPr>
          <w:rFonts w:cstheme="minorHAnsi"/>
          <w:sz w:val="24"/>
          <w:szCs w:val="24"/>
        </w:rPr>
        <w:t>U,I</w:t>
      </w:r>
      <w:proofErr w:type="gramEnd"/>
      <w:r w:rsidR="00641577">
        <w:rPr>
          <w:rFonts w:cstheme="minorHAnsi"/>
          <w:sz w:val="24"/>
          <w:szCs w:val="24"/>
        </w:rPr>
        <w:t xml:space="preserve"> og R</w:t>
      </w:r>
      <w:r w:rsidRPr="003F653E">
        <w:rPr>
          <w:rFonts w:cstheme="minorHAnsi"/>
          <w:sz w:val="24"/>
          <w:szCs w:val="24"/>
        </w:rPr>
        <w:t xml:space="preserve"> i PC|SCHEMATIC eller andet program</w:t>
      </w:r>
    </w:p>
    <w:p w14:paraId="2BDFDFF8" w14:textId="77777777" w:rsidR="00C61C11" w:rsidRDefault="00C61C11" w:rsidP="00807DBE">
      <w:pPr>
        <w:rPr>
          <w:sz w:val="24"/>
          <w:szCs w:val="24"/>
        </w:rPr>
      </w:pPr>
    </w:p>
    <w:p w14:paraId="469FF5C6" w14:textId="77777777" w:rsidR="00C61C11" w:rsidRDefault="00C61C11" w:rsidP="00807DBE">
      <w:pPr>
        <w:rPr>
          <w:sz w:val="24"/>
          <w:szCs w:val="24"/>
        </w:rPr>
      </w:pPr>
    </w:p>
    <w:p w14:paraId="01A48E1E" w14:textId="77777777" w:rsidR="00C61C11" w:rsidRDefault="00C61C11" w:rsidP="00807DBE">
      <w:pPr>
        <w:rPr>
          <w:sz w:val="24"/>
          <w:szCs w:val="24"/>
        </w:rPr>
      </w:pPr>
    </w:p>
    <w:p w14:paraId="20ECB891" w14:textId="77777777" w:rsidR="00C61C11" w:rsidRDefault="00C61C11" w:rsidP="00807DBE">
      <w:pPr>
        <w:rPr>
          <w:sz w:val="24"/>
          <w:szCs w:val="24"/>
        </w:rPr>
      </w:pPr>
    </w:p>
    <w:p w14:paraId="347157D6" w14:textId="77777777" w:rsidR="00C61C11" w:rsidRDefault="00C61C11" w:rsidP="00807DBE">
      <w:pPr>
        <w:rPr>
          <w:sz w:val="24"/>
          <w:szCs w:val="24"/>
        </w:rPr>
      </w:pPr>
    </w:p>
    <w:p w14:paraId="45CB094A" w14:textId="77777777" w:rsidR="00C61C11" w:rsidRDefault="00C61C11" w:rsidP="00807DBE">
      <w:pPr>
        <w:rPr>
          <w:sz w:val="28"/>
          <w:szCs w:val="28"/>
        </w:rPr>
      </w:pPr>
      <w:r>
        <w:rPr>
          <w:sz w:val="28"/>
          <w:szCs w:val="28"/>
        </w:rPr>
        <w:t>Opgave 3</w:t>
      </w:r>
      <w:r w:rsidRPr="00C61C11">
        <w:rPr>
          <w:sz w:val="28"/>
          <w:szCs w:val="28"/>
        </w:rPr>
        <w:t>.</w:t>
      </w:r>
    </w:p>
    <w:p w14:paraId="7A313E2D" w14:textId="77777777" w:rsidR="008A0D71" w:rsidRPr="008A0D71" w:rsidRDefault="008A0D71" w:rsidP="008A0D71">
      <w:pPr>
        <w:rPr>
          <w:rFonts w:cstheme="minorHAnsi"/>
          <w:sz w:val="24"/>
          <w:szCs w:val="24"/>
        </w:rPr>
      </w:pPr>
      <w:r w:rsidRPr="008A0D71">
        <w:rPr>
          <w:rFonts w:cstheme="minorHAnsi"/>
          <w:sz w:val="24"/>
          <w:szCs w:val="24"/>
        </w:rPr>
        <w:t>En pumpe til et akvarium kører konstant året rundt. Pumpen er mærket 230V/20W.</w:t>
      </w:r>
    </w:p>
    <w:p w14:paraId="4E2B3F3B" w14:textId="27297F7A" w:rsidR="008A0D71" w:rsidRPr="008A0D71" w:rsidRDefault="008A0D71" w:rsidP="008A0D71">
      <w:pPr>
        <w:pStyle w:val="Listeafsni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8A0D71">
        <w:rPr>
          <w:rFonts w:cstheme="minorHAnsi"/>
          <w:sz w:val="24"/>
          <w:szCs w:val="24"/>
        </w:rPr>
        <w:t>Hvad koster det at holde pumpen i drift pr. år, når kWh pris er kr. 2,</w:t>
      </w:r>
      <w:r>
        <w:rPr>
          <w:rFonts w:cstheme="minorHAnsi"/>
          <w:sz w:val="24"/>
          <w:szCs w:val="24"/>
        </w:rPr>
        <w:t>4</w:t>
      </w:r>
      <w:r w:rsidRPr="008A0D71">
        <w:rPr>
          <w:rFonts w:cstheme="minorHAnsi"/>
          <w:sz w:val="24"/>
          <w:szCs w:val="24"/>
        </w:rPr>
        <w:t>3</w:t>
      </w:r>
    </w:p>
    <w:p w14:paraId="41F9C4E5" w14:textId="4F6B5A6C" w:rsidR="00C61C11" w:rsidRDefault="00C61C11" w:rsidP="00807DBE">
      <w:pPr>
        <w:rPr>
          <w:sz w:val="24"/>
          <w:szCs w:val="24"/>
        </w:rPr>
      </w:pPr>
    </w:p>
    <w:p w14:paraId="420B1C6C" w14:textId="77777777" w:rsidR="0081227E" w:rsidRDefault="0081227E" w:rsidP="00275034">
      <w:pPr>
        <w:spacing w:after="160" w:line="259" w:lineRule="auto"/>
        <w:rPr>
          <w:sz w:val="24"/>
          <w:szCs w:val="24"/>
        </w:rPr>
      </w:pPr>
    </w:p>
    <w:p w14:paraId="0B625C0F" w14:textId="77777777" w:rsidR="00AD3861" w:rsidRDefault="00AD3861" w:rsidP="00275034">
      <w:pPr>
        <w:spacing w:after="160" w:line="259" w:lineRule="auto"/>
        <w:rPr>
          <w:sz w:val="28"/>
          <w:szCs w:val="28"/>
        </w:rPr>
      </w:pPr>
    </w:p>
    <w:p w14:paraId="58578B4A" w14:textId="77777777" w:rsidR="00AD3861" w:rsidRDefault="00AD3861" w:rsidP="00275034">
      <w:pPr>
        <w:spacing w:after="160" w:line="259" w:lineRule="auto"/>
        <w:rPr>
          <w:sz w:val="28"/>
          <w:szCs w:val="28"/>
        </w:rPr>
      </w:pPr>
    </w:p>
    <w:p w14:paraId="2C902711" w14:textId="577255EF" w:rsidR="00275034" w:rsidRDefault="0069351C" w:rsidP="00275034">
      <w:pPr>
        <w:spacing w:after="160" w:line="259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E488FD" wp14:editId="1C89B758">
            <wp:simplePos x="0" y="0"/>
            <wp:positionH relativeFrom="margin">
              <wp:posOffset>3491727</wp:posOffset>
            </wp:positionH>
            <wp:positionV relativeFrom="paragraph">
              <wp:posOffset>-126420</wp:posOffset>
            </wp:positionV>
            <wp:extent cx="3004191" cy="2807489"/>
            <wp:effectExtent l="0" t="0" r="5715" b="0"/>
            <wp:wrapNone/>
            <wp:docPr id="768415803" name="Billede 1" descr="Et billede, der indeholder diagram, tekst, linje/række, Teknisk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15803" name="Billede 1" descr="Et billede, der indeholder diagram, tekst, linje/række, Teknisk tegning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91" cy="280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034" w:rsidRPr="00275034">
        <w:rPr>
          <w:sz w:val="28"/>
          <w:szCs w:val="28"/>
        </w:rPr>
        <w:t>Opgave 4</w:t>
      </w:r>
    </w:p>
    <w:p w14:paraId="5E40C8C6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04B9EE3B" w14:textId="77777777" w:rsidR="0069351C" w:rsidRPr="004F0824" w:rsidRDefault="0069351C" w:rsidP="00DA7571">
      <w:pPr>
        <w:pStyle w:val="Listeafsnit"/>
        <w:numPr>
          <w:ilvl w:val="0"/>
          <w:numId w:val="12"/>
        </w:numPr>
        <w:spacing w:after="5"/>
        <w:rPr>
          <w:i/>
          <w:iCs/>
          <w:sz w:val="24"/>
          <w:szCs w:val="24"/>
        </w:rPr>
      </w:pPr>
      <w:r w:rsidRPr="004F0824">
        <w:rPr>
          <w:i/>
          <w:iCs/>
          <w:sz w:val="24"/>
          <w:szCs w:val="24"/>
        </w:rPr>
        <w:t>Beregn de manglende værdier.</w:t>
      </w:r>
    </w:p>
    <w:p w14:paraId="4AED17E1" w14:textId="138331AD" w:rsidR="0069351C" w:rsidRPr="004F0824" w:rsidRDefault="0069351C" w:rsidP="00DA7571">
      <w:pPr>
        <w:pStyle w:val="Listeafsnit"/>
        <w:numPr>
          <w:ilvl w:val="0"/>
          <w:numId w:val="12"/>
        </w:numPr>
        <w:spacing w:after="160" w:line="259" w:lineRule="auto"/>
        <w:rPr>
          <w:sz w:val="28"/>
          <w:szCs w:val="28"/>
          <w:u w:val="single"/>
        </w:rPr>
      </w:pPr>
      <w:r w:rsidRPr="004F0824">
        <w:rPr>
          <w:b/>
          <w:bCs/>
          <w:i/>
          <w:iCs/>
          <w:sz w:val="24"/>
          <w:szCs w:val="24"/>
          <w:u w:val="single"/>
        </w:rPr>
        <w:t>Husk udregning og formler</w:t>
      </w:r>
      <w:r w:rsidR="00DA7571" w:rsidRPr="004F0824">
        <w:rPr>
          <w:b/>
          <w:bCs/>
          <w:i/>
          <w:iCs/>
          <w:sz w:val="24"/>
          <w:szCs w:val="24"/>
          <w:u w:val="single"/>
        </w:rPr>
        <w:t>.</w:t>
      </w:r>
    </w:p>
    <w:p w14:paraId="59C8033B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1300CEC1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34CE509F" w14:textId="77777777" w:rsidR="0069351C" w:rsidRDefault="0069351C" w:rsidP="00275034">
      <w:pPr>
        <w:spacing w:after="160" w:line="259" w:lineRule="auto"/>
        <w:rPr>
          <w:sz w:val="28"/>
          <w:szCs w:val="28"/>
        </w:rPr>
      </w:pPr>
    </w:p>
    <w:p w14:paraId="0E7B1CDF" w14:textId="77777777" w:rsidR="00A860E0" w:rsidRDefault="00A860E0" w:rsidP="00275034">
      <w:pPr>
        <w:spacing w:after="160" w:line="259" w:lineRule="auto"/>
        <w:rPr>
          <w:sz w:val="28"/>
          <w:szCs w:val="28"/>
        </w:rPr>
      </w:pPr>
    </w:p>
    <w:p w14:paraId="5CDEB4E5" w14:textId="77777777" w:rsidR="0069351C" w:rsidRPr="00275034" w:rsidRDefault="0069351C" w:rsidP="00275034">
      <w:pPr>
        <w:spacing w:after="160" w:line="259" w:lineRule="auto"/>
        <w:rPr>
          <w:sz w:val="28"/>
          <w:szCs w:val="28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69351C" w14:paraId="3C13D987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9E54374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B59BD29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CBAD031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5D1E335" w14:textId="1BC72D0B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69351C" w14:paraId="0ECA44CE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08CE8AE" w14:textId="5189F122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8C756D8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25B6B12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782759C4" w14:textId="5B1FE7CB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122FE040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0BE5CB8" w14:textId="1F60F24F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1F7B611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7107EFF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EE4D34B" w14:textId="1E1C4E50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481EF427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1BAA063" w14:textId="1B3221D5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FA7C516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240D600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C5EA553" w14:textId="397077D9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4FDFBEB5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6894F09" w14:textId="03E3A4AA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CAA086D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212169C" w14:textId="061F7F9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AFA56C8" w14:textId="170C98F2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33FD814B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8B03C0A" w14:textId="3C5A0601" w:rsidR="0069351C" w:rsidRPr="0069351C" w:rsidRDefault="0069351C" w:rsidP="0069351C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BFC27DE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392607E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418C8A61" w14:textId="77777777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</w:p>
        </w:tc>
      </w:tr>
      <w:tr w:rsidR="0069351C" w14:paraId="4065FD98" w14:textId="77777777" w:rsidTr="0069351C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55A3FFD1" w14:textId="2E7F5AE4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0F99DB82" w14:textId="1D56EB1C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C86B0E4" w14:textId="2084AFBF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763CEA2D" w14:textId="2AB2982D" w:rsidR="0069351C" w:rsidRPr="00887153" w:rsidRDefault="0069351C" w:rsidP="0069351C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sym w:font="Symbol" w:char="F057"/>
            </w:r>
          </w:p>
        </w:tc>
      </w:tr>
    </w:tbl>
    <w:p w14:paraId="3B01B58C" w14:textId="0BC35702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4B9E7FD2" w14:textId="4654D226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1A9A6B77" w14:textId="46545A14" w:rsidR="00E2099C" w:rsidRDefault="00E2099C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31197558" w14:textId="667438D8" w:rsidR="00275034" w:rsidRDefault="00275034" w:rsidP="00275034">
      <w:pPr>
        <w:spacing w:after="160" w:line="259" w:lineRule="auto"/>
        <w:rPr>
          <w:b/>
          <w:color w:val="000000"/>
          <w:sz w:val="24"/>
          <w:szCs w:val="24"/>
          <w:u w:val="single"/>
        </w:rPr>
      </w:pPr>
    </w:p>
    <w:p w14:paraId="78A7A2FB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5AE56FA5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1D38FE26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37C3E462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0D3AB960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3DD44E25" w14:textId="77777777" w:rsidR="0069351C" w:rsidRDefault="0069351C" w:rsidP="00275034">
      <w:pPr>
        <w:spacing w:after="160" w:line="259" w:lineRule="auto"/>
        <w:rPr>
          <w:color w:val="000000"/>
          <w:sz w:val="28"/>
          <w:szCs w:val="28"/>
        </w:rPr>
      </w:pPr>
    </w:p>
    <w:p w14:paraId="095C63E3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55B7C7F0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306D5A0D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06916916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2A6496AA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19626293" w14:textId="77777777" w:rsidR="00DC7CCE" w:rsidRDefault="00DC7CCE" w:rsidP="00275034">
      <w:pPr>
        <w:spacing w:after="160" w:line="259" w:lineRule="auto"/>
        <w:rPr>
          <w:color w:val="000000"/>
          <w:sz w:val="28"/>
          <w:szCs w:val="28"/>
        </w:rPr>
      </w:pPr>
    </w:p>
    <w:p w14:paraId="38B784E4" w14:textId="240F6264" w:rsidR="00275034" w:rsidRPr="00275034" w:rsidRDefault="00275034" w:rsidP="00275034">
      <w:pPr>
        <w:spacing w:after="160" w:line="259" w:lineRule="auto"/>
        <w:rPr>
          <w:color w:val="000000"/>
          <w:sz w:val="28"/>
          <w:szCs w:val="28"/>
        </w:rPr>
      </w:pPr>
      <w:r w:rsidRPr="00275034">
        <w:rPr>
          <w:color w:val="000000"/>
          <w:sz w:val="28"/>
          <w:szCs w:val="28"/>
        </w:rPr>
        <w:lastRenderedPageBreak/>
        <w:t>Opgave 5</w:t>
      </w:r>
    </w:p>
    <w:p w14:paraId="6E44E9C6" w14:textId="7EE5B6B5" w:rsidR="0019139B" w:rsidRDefault="00A860E0" w:rsidP="006F14DE">
      <w:pPr>
        <w:spacing w:after="160" w:line="259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DEBFCA" wp14:editId="08B74D76">
            <wp:simplePos x="0" y="0"/>
            <wp:positionH relativeFrom="margin">
              <wp:posOffset>3149766</wp:posOffset>
            </wp:positionH>
            <wp:positionV relativeFrom="paragraph">
              <wp:posOffset>2430</wp:posOffset>
            </wp:positionV>
            <wp:extent cx="3339548" cy="2315097"/>
            <wp:effectExtent l="0" t="0" r="0" b="9525"/>
            <wp:wrapNone/>
            <wp:docPr id="1552850419" name="Billede 1" descr="Et billede, der indeholder diagram, tekst, linje/række, Pla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50419" name="Billede 1" descr="Et billede, der indeholder diagram, tekst, linje/række, Plan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48" cy="231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BB1A" w14:textId="4092EC46" w:rsidR="00DC7CCE" w:rsidRPr="004F0824" w:rsidRDefault="00DC7CCE" w:rsidP="00DA7571">
      <w:pPr>
        <w:pStyle w:val="Listeafsnit"/>
        <w:numPr>
          <w:ilvl w:val="0"/>
          <w:numId w:val="13"/>
        </w:numPr>
        <w:spacing w:after="5"/>
        <w:rPr>
          <w:i/>
          <w:iCs/>
          <w:sz w:val="24"/>
          <w:szCs w:val="24"/>
        </w:rPr>
      </w:pPr>
      <w:r w:rsidRPr="004F0824">
        <w:rPr>
          <w:i/>
          <w:iCs/>
          <w:sz w:val="24"/>
          <w:szCs w:val="24"/>
        </w:rPr>
        <w:t>Beregn de manglende værdier.</w:t>
      </w:r>
    </w:p>
    <w:p w14:paraId="106BAE83" w14:textId="3C9AA39A" w:rsidR="00DC7CCE" w:rsidRPr="00DA7571" w:rsidRDefault="00DC7CCE" w:rsidP="00DA7571">
      <w:pPr>
        <w:pStyle w:val="Listeafsnit"/>
        <w:numPr>
          <w:ilvl w:val="0"/>
          <w:numId w:val="13"/>
        </w:numPr>
        <w:spacing w:after="160" w:line="259" w:lineRule="auto"/>
        <w:rPr>
          <w:sz w:val="28"/>
          <w:szCs w:val="28"/>
        </w:rPr>
      </w:pPr>
      <w:r w:rsidRPr="004F0824">
        <w:rPr>
          <w:b/>
          <w:bCs/>
          <w:i/>
          <w:iCs/>
          <w:sz w:val="24"/>
          <w:szCs w:val="24"/>
          <w:u w:val="single"/>
        </w:rPr>
        <w:t>Husk udregning og formler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64C9345C" w14:textId="397B1148" w:rsidR="0019139B" w:rsidRDefault="0019139B" w:rsidP="006F14DE">
      <w:pPr>
        <w:spacing w:after="160" w:line="259" w:lineRule="auto"/>
        <w:rPr>
          <w:color w:val="000000"/>
          <w:sz w:val="28"/>
          <w:szCs w:val="28"/>
        </w:rPr>
      </w:pPr>
    </w:p>
    <w:p w14:paraId="4F664366" w14:textId="77777777" w:rsidR="00F6096D" w:rsidRDefault="00F6096D" w:rsidP="006F14DE">
      <w:pPr>
        <w:spacing w:after="160" w:line="259" w:lineRule="auto"/>
        <w:rPr>
          <w:color w:val="000000"/>
          <w:sz w:val="28"/>
          <w:szCs w:val="28"/>
        </w:rPr>
      </w:pPr>
    </w:p>
    <w:p w14:paraId="1D737F71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575BAB0" w14:textId="77777777" w:rsidR="00A860E0" w:rsidRDefault="00A860E0" w:rsidP="006F14DE">
      <w:pPr>
        <w:spacing w:after="160" w:line="259" w:lineRule="auto"/>
        <w:rPr>
          <w:color w:val="000000"/>
          <w:sz w:val="28"/>
          <w:szCs w:val="28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DC7CCE" w14:paraId="6FAB8ED0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0997B0D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B1296AF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32BA62C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C929D5C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DC7CCE" w14:paraId="48A53D0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392AAD7" w14:textId="77777777" w:rsidR="00DC7CCE" w:rsidRPr="0069351C" w:rsidRDefault="00DC7CCE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CB0B586" w14:textId="31876B14" w:rsidR="00DC7CCE" w:rsidRPr="00D10415" w:rsidRDefault="00DC7CCE" w:rsidP="00DB5941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230B118" w14:textId="791ED514" w:rsidR="00DC7CCE" w:rsidRPr="00887153" w:rsidRDefault="000D0CBA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1106B047" w14:textId="650AD426" w:rsidR="00DC7CCE" w:rsidRPr="00887153" w:rsidRDefault="00C851ED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3Ω</w:t>
            </w:r>
          </w:p>
        </w:tc>
      </w:tr>
      <w:tr w:rsidR="00DC7CCE" w14:paraId="35E1CDB4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6222576" w14:textId="77777777" w:rsidR="00DC7CCE" w:rsidRPr="0069351C" w:rsidRDefault="00DC7CCE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703C807" w14:textId="3323A5E6" w:rsidR="00DC7CCE" w:rsidRPr="00D10415" w:rsidRDefault="00DC7CCE" w:rsidP="00DB5941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71D9C2C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5FCFF7A" w14:textId="6B79B4CE" w:rsidR="00DC7CCE" w:rsidRPr="00887153" w:rsidRDefault="00C851ED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6Ω</w:t>
            </w:r>
          </w:p>
        </w:tc>
      </w:tr>
      <w:tr w:rsidR="00DC7CCE" w14:paraId="3491634C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29D38D3" w14:textId="77777777" w:rsidR="00DC7CCE" w:rsidRPr="0069351C" w:rsidRDefault="00DC7CCE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499C69A" w14:textId="79A034E7" w:rsidR="00DC7CCE" w:rsidRPr="00D10415" w:rsidRDefault="00DC7CCE" w:rsidP="00DB5941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2A64D485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7939AC3C" w14:textId="04DB5059" w:rsidR="00DC7CCE" w:rsidRPr="00887153" w:rsidRDefault="00C851ED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12Ω</w:t>
            </w:r>
          </w:p>
        </w:tc>
      </w:tr>
      <w:tr w:rsidR="00474E15" w14:paraId="73E2056D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1F759B6" w14:textId="7EC76E65" w:rsidR="00474E15" w:rsidRPr="00474E15" w:rsidRDefault="00474E15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R</w:t>
            </w:r>
            <w:r w:rsidR="003408C2">
              <w:rPr>
                <w:sz w:val="28"/>
                <w:szCs w:val="28"/>
              </w:rPr>
              <w:t>4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9394468" w14:textId="121A85A5" w:rsidR="00474E15" w:rsidRPr="00D10415" w:rsidRDefault="00474E15" w:rsidP="00DB5941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502007A" w14:textId="77777777" w:rsidR="00474E15" w:rsidRPr="00887153" w:rsidRDefault="00474E15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68D95014" w14:textId="6CA61622" w:rsidR="00474E15" w:rsidRPr="00887153" w:rsidRDefault="00C851ED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6Ω</w:t>
            </w:r>
          </w:p>
        </w:tc>
      </w:tr>
      <w:tr w:rsidR="00DC7CCE" w14:paraId="3A61BC8B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7F16B91F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25C8D885" w14:textId="77777777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25271C57" w14:textId="1E85CB02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68770E05" w14:textId="0DC9CAD2" w:rsidR="00DC7CCE" w:rsidRPr="00887153" w:rsidRDefault="00DC7CCE" w:rsidP="00DB594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8A96735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3F3B32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7470FFA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465B2BD4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AB7D16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677700C4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570A987E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E49D072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7EC09D97" w14:textId="77777777" w:rsidR="00DC7CCE" w:rsidRDefault="00DC7CC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38F0694" w14:textId="77777777" w:rsidR="0081227E" w:rsidRP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370E8811" w14:textId="77777777" w:rsid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25104756" w14:textId="77777777" w:rsid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57BF57F2" w14:textId="77777777" w:rsid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57FF1333" w14:textId="77777777" w:rsid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00ED07ED" w14:textId="77777777" w:rsid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13393F8B" w14:textId="77777777" w:rsid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4D5CAE81" w14:textId="77777777" w:rsidR="0081227E" w:rsidRDefault="0081227E" w:rsidP="006F14DE">
      <w:pPr>
        <w:spacing w:after="160" w:line="259" w:lineRule="auto"/>
        <w:rPr>
          <w:color w:val="000000"/>
          <w:sz w:val="28"/>
          <w:szCs w:val="28"/>
        </w:rPr>
      </w:pPr>
    </w:p>
    <w:p w14:paraId="250EB0E1" w14:textId="16476E3C" w:rsidR="00275034" w:rsidRPr="0081227E" w:rsidRDefault="00A860E0" w:rsidP="006F14DE">
      <w:pPr>
        <w:spacing w:after="160" w:line="259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8924FD5" wp14:editId="11174226">
            <wp:simplePos x="0" y="0"/>
            <wp:positionH relativeFrom="margin">
              <wp:posOffset>3133946</wp:posOffset>
            </wp:positionH>
            <wp:positionV relativeFrom="paragraph">
              <wp:posOffset>136581</wp:posOffset>
            </wp:positionV>
            <wp:extent cx="3660848" cy="1240834"/>
            <wp:effectExtent l="0" t="0" r="0" b="0"/>
            <wp:wrapNone/>
            <wp:docPr id="1071424744" name="Billede 1" descr="Et billede, der indeholder diagram, linje/række, Font/skrifttype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24744" name="Billede 1" descr="Et billede, der indeholder diagram, linje/række, Font/skrifttype, teks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543" cy="124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034" w:rsidRPr="00275034">
        <w:rPr>
          <w:color w:val="000000"/>
          <w:sz w:val="28"/>
          <w:szCs w:val="28"/>
        </w:rPr>
        <w:t>Opgave 6</w:t>
      </w:r>
    </w:p>
    <w:p w14:paraId="3FA47570" w14:textId="23D8B198" w:rsidR="00275034" w:rsidRPr="00152ABF" w:rsidRDefault="00275034" w:rsidP="00275034">
      <w:pPr>
        <w:spacing w:after="5"/>
        <w:ind w:left="-5" w:hanging="10"/>
        <w:rPr>
          <w:color w:val="000000"/>
          <w:sz w:val="24"/>
          <w:szCs w:val="24"/>
        </w:rPr>
      </w:pPr>
    </w:p>
    <w:p w14:paraId="7F8960C0" w14:textId="352EDCB2" w:rsidR="00495836" w:rsidRPr="00DA7571" w:rsidRDefault="00495836" w:rsidP="00DA7571">
      <w:pPr>
        <w:pStyle w:val="Listeafsnit"/>
        <w:numPr>
          <w:ilvl w:val="0"/>
          <w:numId w:val="14"/>
        </w:numPr>
        <w:spacing w:after="5"/>
        <w:rPr>
          <w:b/>
          <w:bCs/>
          <w:i/>
          <w:iCs/>
          <w:sz w:val="24"/>
          <w:szCs w:val="24"/>
        </w:rPr>
      </w:pPr>
      <w:r w:rsidRPr="004F0824">
        <w:rPr>
          <w:i/>
          <w:iCs/>
          <w:sz w:val="24"/>
          <w:szCs w:val="24"/>
        </w:rPr>
        <w:t>Beregn de manglende værdier</w:t>
      </w:r>
      <w:r w:rsidRPr="00DA7571">
        <w:rPr>
          <w:b/>
          <w:bCs/>
          <w:i/>
          <w:iCs/>
          <w:sz w:val="24"/>
          <w:szCs w:val="24"/>
        </w:rPr>
        <w:t>.</w:t>
      </w:r>
      <w:r w:rsidR="00A860E0" w:rsidRPr="00A860E0">
        <w:rPr>
          <w:noProof/>
        </w:rPr>
        <w:t xml:space="preserve"> </w:t>
      </w:r>
    </w:p>
    <w:p w14:paraId="350E9F6F" w14:textId="241A4A6D" w:rsidR="00495836" w:rsidRPr="00DA7571" w:rsidRDefault="00495836" w:rsidP="00DA7571">
      <w:pPr>
        <w:pStyle w:val="Listeafsnit"/>
        <w:numPr>
          <w:ilvl w:val="0"/>
          <w:numId w:val="14"/>
        </w:numPr>
        <w:rPr>
          <w:sz w:val="24"/>
          <w:szCs w:val="24"/>
        </w:rPr>
      </w:pPr>
      <w:r w:rsidRPr="004F0824">
        <w:rPr>
          <w:b/>
          <w:bCs/>
          <w:i/>
          <w:iCs/>
          <w:sz w:val="24"/>
          <w:szCs w:val="24"/>
          <w:u w:val="single"/>
        </w:rPr>
        <w:t>Husk udregning og formler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47ECD03D" w14:textId="77777777" w:rsidR="00495836" w:rsidRDefault="00495836" w:rsidP="00807DBE">
      <w:pPr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495836" w14:paraId="5BF48889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3CEDE9A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23E8E9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4F2009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30E703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495836" w14:paraId="7F728C08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F26C856" w14:textId="77777777" w:rsidR="00495836" w:rsidRPr="0069351C" w:rsidRDefault="00495836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DE0708C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64A7484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3164B4A3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495836" w14:paraId="4C4665B3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872FF4C" w14:textId="77777777" w:rsidR="00495836" w:rsidRPr="0069351C" w:rsidRDefault="00495836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EB8F222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82DCEEE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0684C5D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495836" w14:paraId="284FCD0A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3B85CAB" w14:textId="77777777" w:rsidR="00495836" w:rsidRPr="0069351C" w:rsidRDefault="00495836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2C7E164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91E87EE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43517DB1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495836" w14:paraId="562D3277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1879B507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0229075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90C93DA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1290C048" w14:textId="77777777" w:rsidR="00495836" w:rsidRPr="00887153" w:rsidRDefault="00495836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sym w:font="Symbol" w:char="F057"/>
            </w:r>
          </w:p>
        </w:tc>
      </w:tr>
    </w:tbl>
    <w:p w14:paraId="36BB8AF6" w14:textId="77777777" w:rsidR="00495836" w:rsidRDefault="00495836" w:rsidP="00807DBE">
      <w:pPr>
        <w:rPr>
          <w:sz w:val="24"/>
          <w:szCs w:val="24"/>
        </w:rPr>
      </w:pPr>
    </w:p>
    <w:p w14:paraId="303FCDCA" w14:textId="34B9916B" w:rsidR="0019139B" w:rsidRDefault="0019139B" w:rsidP="00807DBE">
      <w:pPr>
        <w:rPr>
          <w:b/>
          <w:sz w:val="28"/>
          <w:szCs w:val="28"/>
        </w:rPr>
      </w:pPr>
    </w:p>
    <w:p w14:paraId="7597E347" w14:textId="73004EFE" w:rsidR="00F6096D" w:rsidRDefault="00F6096D" w:rsidP="00807DBE">
      <w:pPr>
        <w:rPr>
          <w:b/>
          <w:sz w:val="28"/>
          <w:szCs w:val="28"/>
        </w:rPr>
      </w:pPr>
    </w:p>
    <w:p w14:paraId="109D0860" w14:textId="77777777" w:rsidR="00F6096D" w:rsidRDefault="00F6096D" w:rsidP="00807DBE">
      <w:pPr>
        <w:rPr>
          <w:b/>
          <w:sz w:val="28"/>
          <w:szCs w:val="28"/>
        </w:rPr>
      </w:pPr>
    </w:p>
    <w:p w14:paraId="6D59DDFE" w14:textId="77777777" w:rsidR="00F6096D" w:rsidRDefault="00F6096D" w:rsidP="00807DBE">
      <w:pPr>
        <w:rPr>
          <w:b/>
          <w:sz w:val="28"/>
          <w:szCs w:val="28"/>
        </w:rPr>
      </w:pPr>
    </w:p>
    <w:p w14:paraId="24599662" w14:textId="77777777" w:rsidR="00F6096D" w:rsidRDefault="00F6096D" w:rsidP="00807DBE">
      <w:pPr>
        <w:rPr>
          <w:b/>
          <w:sz w:val="28"/>
          <w:szCs w:val="28"/>
        </w:rPr>
      </w:pPr>
    </w:p>
    <w:p w14:paraId="0F3D3092" w14:textId="77777777" w:rsidR="009E5013" w:rsidRDefault="009E5013" w:rsidP="00807DBE">
      <w:pPr>
        <w:rPr>
          <w:b/>
          <w:sz w:val="28"/>
          <w:szCs w:val="28"/>
        </w:rPr>
      </w:pPr>
    </w:p>
    <w:p w14:paraId="0F508907" w14:textId="77777777" w:rsidR="009E5013" w:rsidRDefault="009E5013" w:rsidP="00807DBE">
      <w:pPr>
        <w:rPr>
          <w:b/>
          <w:sz w:val="28"/>
          <w:szCs w:val="28"/>
        </w:rPr>
      </w:pPr>
    </w:p>
    <w:p w14:paraId="2F4E1B90" w14:textId="77777777" w:rsidR="009E5013" w:rsidRDefault="009E5013" w:rsidP="00807DBE">
      <w:pPr>
        <w:rPr>
          <w:b/>
          <w:sz w:val="28"/>
          <w:szCs w:val="28"/>
        </w:rPr>
      </w:pPr>
    </w:p>
    <w:p w14:paraId="042E09BC" w14:textId="77777777" w:rsidR="009E5013" w:rsidRDefault="009E5013" w:rsidP="00807DBE">
      <w:pPr>
        <w:rPr>
          <w:b/>
          <w:sz w:val="28"/>
          <w:szCs w:val="28"/>
        </w:rPr>
      </w:pPr>
    </w:p>
    <w:p w14:paraId="05EA717A" w14:textId="77777777" w:rsidR="009E5013" w:rsidRDefault="009E5013" w:rsidP="00807DBE">
      <w:pPr>
        <w:rPr>
          <w:b/>
          <w:sz w:val="28"/>
          <w:szCs w:val="28"/>
        </w:rPr>
      </w:pPr>
    </w:p>
    <w:p w14:paraId="1781D38B" w14:textId="77777777" w:rsidR="009E5013" w:rsidRDefault="009E5013" w:rsidP="00807DBE">
      <w:pPr>
        <w:rPr>
          <w:b/>
          <w:sz w:val="28"/>
          <w:szCs w:val="28"/>
        </w:rPr>
      </w:pPr>
    </w:p>
    <w:p w14:paraId="2D9DFB6C" w14:textId="77777777" w:rsidR="009E5013" w:rsidRDefault="009E5013" w:rsidP="00807DBE">
      <w:pPr>
        <w:rPr>
          <w:b/>
          <w:sz w:val="28"/>
          <w:szCs w:val="28"/>
        </w:rPr>
      </w:pPr>
    </w:p>
    <w:p w14:paraId="775A3B79" w14:textId="77777777" w:rsidR="009E5013" w:rsidRDefault="009E5013" w:rsidP="00807DBE">
      <w:pPr>
        <w:rPr>
          <w:b/>
          <w:sz w:val="28"/>
          <w:szCs w:val="28"/>
        </w:rPr>
      </w:pPr>
    </w:p>
    <w:p w14:paraId="6E4B52D4" w14:textId="77777777" w:rsidR="009E5013" w:rsidRDefault="009E5013" w:rsidP="00807DBE">
      <w:pPr>
        <w:rPr>
          <w:b/>
          <w:sz w:val="28"/>
          <w:szCs w:val="28"/>
        </w:rPr>
      </w:pPr>
    </w:p>
    <w:p w14:paraId="7DB23DA6" w14:textId="77777777" w:rsidR="009E5013" w:rsidRDefault="009E5013" w:rsidP="00807DBE">
      <w:pPr>
        <w:rPr>
          <w:b/>
          <w:sz w:val="28"/>
          <w:szCs w:val="28"/>
        </w:rPr>
      </w:pPr>
    </w:p>
    <w:p w14:paraId="5E9D701D" w14:textId="77777777" w:rsidR="00A860E0" w:rsidRDefault="00A860E0" w:rsidP="009E5013">
      <w:pPr>
        <w:spacing w:after="160" w:line="259" w:lineRule="auto"/>
        <w:rPr>
          <w:color w:val="000000"/>
          <w:sz w:val="28"/>
          <w:szCs w:val="28"/>
        </w:rPr>
      </w:pPr>
    </w:p>
    <w:p w14:paraId="0566A7AE" w14:textId="77777777" w:rsidR="00DA7571" w:rsidRDefault="00DA7571" w:rsidP="009E5013">
      <w:pPr>
        <w:spacing w:after="160" w:line="259" w:lineRule="auto"/>
        <w:rPr>
          <w:color w:val="000000"/>
          <w:sz w:val="28"/>
          <w:szCs w:val="28"/>
        </w:rPr>
      </w:pPr>
    </w:p>
    <w:p w14:paraId="747D1BF9" w14:textId="77D36F6D" w:rsidR="009E5013" w:rsidRPr="006F14DE" w:rsidRDefault="009E5013" w:rsidP="009E5013">
      <w:pPr>
        <w:spacing w:after="160" w:line="259" w:lineRule="auto"/>
        <w:rPr>
          <w:noProof/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>O</w:t>
      </w:r>
      <w:r w:rsidRPr="00275034">
        <w:rPr>
          <w:color w:val="000000"/>
          <w:sz w:val="28"/>
          <w:szCs w:val="28"/>
        </w:rPr>
        <w:t xml:space="preserve">pgave </w:t>
      </w:r>
      <w:r>
        <w:rPr>
          <w:color w:val="000000"/>
          <w:sz w:val="28"/>
          <w:szCs w:val="28"/>
        </w:rPr>
        <w:t>7</w:t>
      </w:r>
    </w:p>
    <w:p w14:paraId="774AA326" w14:textId="735C9421" w:rsidR="009E5013" w:rsidRDefault="00DA7571" w:rsidP="00807DBE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42D261" wp14:editId="0444CF7C">
            <wp:simplePos x="0" y="0"/>
            <wp:positionH relativeFrom="margin">
              <wp:posOffset>3021965</wp:posOffset>
            </wp:positionH>
            <wp:positionV relativeFrom="paragraph">
              <wp:posOffset>5080</wp:posOffset>
            </wp:positionV>
            <wp:extent cx="3823970" cy="1435735"/>
            <wp:effectExtent l="0" t="0" r="5080" b="0"/>
            <wp:wrapNone/>
            <wp:docPr id="603393227" name="Billede 1" descr="Et billede, der indeholder tekst, diagram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93227" name="Billede 1" descr="Et billede, der indeholder tekst, diagram, linje/række, Font/skrifttype&#10;&#10;Automatisk genereret beskrivels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1D8AD" w14:textId="532C7115" w:rsidR="009E5013" w:rsidRPr="00DA7571" w:rsidRDefault="009E5013" w:rsidP="00DA7571">
      <w:pPr>
        <w:pStyle w:val="Listeafsnit"/>
        <w:numPr>
          <w:ilvl w:val="0"/>
          <w:numId w:val="15"/>
        </w:numPr>
        <w:spacing w:after="5"/>
        <w:rPr>
          <w:b/>
          <w:bCs/>
          <w:i/>
          <w:iCs/>
          <w:sz w:val="24"/>
          <w:szCs w:val="24"/>
        </w:rPr>
      </w:pPr>
      <w:r w:rsidRPr="00DA7571">
        <w:rPr>
          <w:b/>
          <w:bCs/>
          <w:i/>
          <w:iCs/>
          <w:sz w:val="24"/>
          <w:szCs w:val="24"/>
        </w:rPr>
        <w:t>Beregn de manglende værdier.</w:t>
      </w:r>
    </w:p>
    <w:p w14:paraId="60714551" w14:textId="3AA8BD81" w:rsidR="009E5013" w:rsidRPr="009E5013" w:rsidRDefault="009E5013" w:rsidP="00DA7571">
      <w:pPr>
        <w:pStyle w:val="Listeafsnit"/>
        <w:numPr>
          <w:ilvl w:val="0"/>
          <w:numId w:val="15"/>
        </w:numPr>
        <w:rPr>
          <w:noProof/>
        </w:rPr>
      </w:pPr>
      <w:r w:rsidRPr="00DA7571">
        <w:rPr>
          <w:b/>
          <w:bCs/>
          <w:i/>
          <w:iCs/>
          <w:sz w:val="24"/>
          <w:szCs w:val="24"/>
        </w:rPr>
        <w:t>Husk udregning og formler</w:t>
      </w:r>
      <w:r w:rsidR="00DA7571">
        <w:rPr>
          <w:b/>
          <w:bCs/>
          <w:i/>
          <w:iCs/>
          <w:sz w:val="24"/>
          <w:szCs w:val="24"/>
        </w:rPr>
        <w:t>.</w:t>
      </w:r>
    </w:p>
    <w:p w14:paraId="348387CD" w14:textId="2B30F6F4" w:rsidR="009E5013" w:rsidRDefault="009E5013" w:rsidP="00807DBE">
      <w:pPr>
        <w:rPr>
          <w:b/>
          <w:sz w:val="28"/>
          <w:szCs w:val="28"/>
        </w:rPr>
      </w:pPr>
    </w:p>
    <w:p w14:paraId="3B3D2639" w14:textId="77777777" w:rsidR="009E5013" w:rsidRDefault="009E5013" w:rsidP="00807DBE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174"/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632"/>
        <w:gridCol w:w="1523"/>
        <w:gridCol w:w="1523"/>
      </w:tblGrid>
      <w:tr w:rsidR="009E5013" w14:paraId="00631079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FFFF00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4A0E3F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1B5763D0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U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29CE28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I</w:t>
            </w:r>
          </w:p>
        </w:tc>
        <w:tc>
          <w:tcPr>
            <w:tcW w:w="1523" w:type="dxa"/>
            <w:tcBorders>
              <w:top w:val="single" w:sz="12" w:space="0" w:color="FFFF00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7AC19B5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t>R</w:t>
            </w:r>
          </w:p>
        </w:tc>
      </w:tr>
      <w:tr w:rsidR="009E5013" w14:paraId="230CBB9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37BA2A8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91C09C8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3B02488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47765E4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49C9D472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A846C5D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53DF897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576734D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1C321E87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544728B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EE7E41E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0127306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778F9F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71B7AE9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15085838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48F0E54B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 w:rsidRPr="00887153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C9943A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EC5AD4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0095FC9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0BF8EFF7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7C2D1FA1" w14:textId="77777777" w:rsidR="009E5013" w:rsidRPr="0069351C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A234D2C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75485F2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30A38382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212E6215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55565521" w14:textId="7ED54A50" w:rsidR="009E5013" w:rsidRPr="009E5013" w:rsidRDefault="009E5013" w:rsidP="00DB5941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6C0CA94E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307495" w:themeColor="accent5"/>
            </w:tcBorders>
          </w:tcPr>
          <w:p w14:paraId="3CC7F8C4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307495" w:themeColor="accent5"/>
              <w:right w:val="single" w:sz="12" w:space="0" w:color="FFFF00"/>
            </w:tcBorders>
          </w:tcPr>
          <w:p w14:paraId="5E9F528A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</w:p>
        </w:tc>
      </w:tr>
      <w:tr w:rsidR="009E5013" w14:paraId="397E93E1" w14:textId="77777777" w:rsidTr="00DB5941">
        <w:trPr>
          <w:trHeight w:val="612"/>
        </w:trPr>
        <w:tc>
          <w:tcPr>
            <w:tcW w:w="1413" w:type="dxa"/>
            <w:tcBorders>
              <w:top w:val="single" w:sz="12" w:space="0" w:color="307495" w:themeColor="accent5"/>
              <w:left w:val="single" w:sz="12" w:space="0" w:color="FFFF00"/>
              <w:bottom w:val="single" w:sz="12" w:space="0" w:color="FFFF00"/>
              <w:right w:val="single" w:sz="12" w:space="0" w:color="307495" w:themeColor="accent5"/>
            </w:tcBorders>
          </w:tcPr>
          <w:p w14:paraId="681A931F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Σ</w:t>
            </w:r>
            <w:r>
              <w:rPr>
                <w:sz w:val="28"/>
                <w:szCs w:val="28"/>
              </w:rPr>
              <w:t>R</w:t>
            </w:r>
          </w:p>
        </w:tc>
        <w:tc>
          <w:tcPr>
            <w:tcW w:w="1632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5E8AF589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307495" w:themeColor="accent5"/>
            </w:tcBorders>
          </w:tcPr>
          <w:p w14:paraId="13FA6A7B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523" w:type="dxa"/>
            <w:tcBorders>
              <w:top w:val="single" w:sz="12" w:space="0" w:color="307495" w:themeColor="accent5"/>
              <w:left w:val="single" w:sz="12" w:space="0" w:color="307495" w:themeColor="accent5"/>
              <w:bottom w:val="single" w:sz="12" w:space="0" w:color="FFFF00"/>
              <w:right w:val="single" w:sz="12" w:space="0" w:color="FFFF00"/>
            </w:tcBorders>
          </w:tcPr>
          <w:p w14:paraId="08D39EC5" w14:textId="77777777" w:rsidR="009E5013" w:rsidRPr="00887153" w:rsidRDefault="009E5013" w:rsidP="00DB5941">
            <w:pPr>
              <w:jc w:val="center"/>
              <w:rPr>
                <w:sz w:val="28"/>
                <w:szCs w:val="28"/>
              </w:rPr>
            </w:pPr>
            <w:r w:rsidRPr="00887153">
              <w:rPr>
                <w:sz w:val="28"/>
                <w:szCs w:val="28"/>
              </w:rPr>
              <w:sym w:font="Symbol" w:char="F057"/>
            </w:r>
          </w:p>
        </w:tc>
      </w:tr>
    </w:tbl>
    <w:p w14:paraId="4379D9AF" w14:textId="77777777" w:rsidR="009E5013" w:rsidRDefault="009E5013" w:rsidP="00807DBE">
      <w:pPr>
        <w:rPr>
          <w:b/>
          <w:sz w:val="28"/>
          <w:szCs w:val="28"/>
        </w:rPr>
      </w:pPr>
    </w:p>
    <w:sectPr w:rsidR="009E5013" w:rsidSect="00455D40"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45C90" w14:textId="77777777" w:rsidR="00CB4672" w:rsidRDefault="00CB4672" w:rsidP="00D33344">
      <w:r>
        <w:separator/>
      </w:r>
    </w:p>
  </w:endnote>
  <w:endnote w:type="continuationSeparator" w:id="0">
    <w:p w14:paraId="62CEC310" w14:textId="77777777" w:rsidR="00CB4672" w:rsidRDefault="00CB4672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ticulate">
    <w:altName w:val="Calibri"/>
    <w:charset w:val="00"/>
    <w:family w:val="auto"/>
    <w:pitch w:val="variable"/>
    <w:sig w:usb0="8000002F" w:usb1="00000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7FC7F" w14:textId="77777777" w:rsidR="004B0439" w:rsidRDefault="004B043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4733545"/>
      <w:docPartObj>
        <w:docPartGallery w:val="Page Numbers (Bottom of Page)"/>
        <w:docPartUnique/>
      </w:docPartObj>
    </w:sdtPr>
    <w:sdtEndPr/>
    <w:sdtContent>
      <w:p w14:paraId="243898A8" w14:textId="163B2EEF" w:rsidR="006C00DA" w:rsidRDefault="006C00DA">
        <w:pPr>
          <w:pStyle w:val="Sidefod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2EE332A" wp14:editId="2A1C63A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90370739" name="Ligebenet trekan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DD78E" w14:textId="77777777" w:rsidR="006C00DA" w:rsidRDefault="006C00D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2EE332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Ligebenet trekant 1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372DD78E" w14:textId="77777777" w:rsidR="006C00DA" w:rsidRDefault="006C00D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50BD" w14:textId="77777777" w:rsidR="004B0439" w:rsidRDefault="004B043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89F41" w14:textId="77777777" w:rsidR="00CB4672" w:rsidRDefault="00CB4672" w:rsidP="00D33344">
      <w:r>
        <w:separator/>
      </w:r>
    </w:p>
  </w:footnote>
  <w:footnote w:type="continuationSeparator" w:id="0">
    <w:p w14:paraId="3C8DA688" w14:textId="77777777" w:rsidR="00CB4672" w:rsidRDefault="00CB4672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C11B8" w14:textId="77777777" w:rsidR="004B0439" w:rsidRDefault="004B043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06515" w14:textId="2CE2367A" w:rsidR="00C602EA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2E0983A" wp14:editId="7CD69742">
          <wp:simplePos x="0" y="0"/>
          <wp:positionH relativeFrom="margin">
            <wp:posOffset>5267325</wp:posOffset>
          </wp:positionH>
          <wp:positionV relativeFrom="paragraph">
            <wp:posOffset>-259715</wp:posOffset>
          </wp:positionV>
          <wp:extent cx="1704975" cy="786912"/>
          <wp:effectExtent l="0" t="0" r="0" b="0"/>
          <wp:wrapNone/>
          <wp:docPr id="1550373379" name="Billede 1550373379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AE2D08" w14:textId="09F07DD3" w:rsidR="00C602EA" w:rsidRPr="00E30447" w:rsidRDefault="00C602EA" w:rsidP="00C602EA">
    <w:pPr>
      <w:pStyle w:val="Sidehoved"/>
      <w:rPr>
        <w:rFonts w:cstheme="minorHAnsi"/>
        <w:b/>
        <w:bCs/>
        <w:i/>
        <w:iCs/>
        <w:sz w:val="32"/>
        <w:szCs w:val="32"/>
      </w:rPr>
    </w:pPr>
    <w:r w:rsidRPr="00E30447">
      <w:rPr>
        <w:rFonts w:cstheme="minorHAnsi"/>
        <w:b/>
        <w:bCs/>
        <w:i/>
        <w:iCs/>
        <w:sz w:val="32"/>
        <w:szCs w:val="32"/>
      </w:rPr>
      <w:t xml:space="preserve">GF1-Evalueringsopgave </w:t>
    </w:r>
    <w:r w:rsidR="004B0439">
      <w:rPr>
        <w:rFonts w:cstheme="minorHAnsi"/>
        <w:b/>
        <w:bCs/>
        <w:i/>
        <w:iCs/>
        <w:sz w:val="32"/>
        <w:szCs w:val="32"/>
      </w:rPr>
      <w:t>2</w:t>
    </w:r>
  </w:p>
  <w:p w14:paraId="528C99F5" w14:textId="77777777" w:rsidR="00B74B8D" w:rsidRPr="00A92353" w:rsidRDefault="00B74B8D" w:rsidP="00D3334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320E7" w14:textId="77777777" w:rsidR="004B0439" w:rsidRDefault="004B043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24D2"/>
    <w:multiLevelType w:val="hybridMultilevel"/>
    <w:tmpl w:val="6A26B4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E4DB7"/>
    <w:multiLevelType w:val="hybridMultilevel"/>
    <w:tmpl w:val="784C78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D4A06"/>
    <w:multiLevelType w:val="hybridMultilevel"/>
    <w:tmpl w:val="30CC83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F459FB"/>
    <w:multiLevelType w:val="hybridMultilevel"/>
    <w:tmpl w:val="401CEAF8"/>
    <w:lvl w:ilvl="0" w:tplc="D46A70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 w15:restartNumberingAfterBreak="0">
    <w:nsid w:val="46016402"/>
    <w:multiLevelType w:val="hybridMultilevel"/>
    <w:tmpl w:val="822C3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4408A"/>
    <w:multiLevelType w:val="hybridMultilevel"/>
    <w:tmpl w:val="AB683ABA"/>
    <w:lvl w:ilvl="0" w:tplc="4014B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42638"/>
    <w:multiLevelType w:val="hybridMultilevel"/>
    <w:tmpl w:val="9FDC3E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554AF"/>
    <w:multiLevelType w:val="hybridMultilevel"/>
    <w:tmpl w:val="F67CB6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097900"/>
    <w:multiLevelType w:val="hybridMultilevel"/>
    <w:tmpl w:val="FD7E4E40"/>
    <w:lvl w:ilvl="0" w:tplc="6922D154">
      <w:start w:val="1"/>
      <w:numFmt w:val="lowerLetter"/>
      <w:lvlText w:val="%1)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1" w:tplc="148472A2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4BCC2C10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EF1468CE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1786CAE2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EC4848A2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CC36D6B6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AFF0F836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CA0838D8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abstractNum w:abstractNumId="14" w15:restartNumberingAfterBreak="0">
    <w:nsid w:val="71522016"/>
    <w:multiLevelType w:val="singleLevel"/>
    <w:tmpl w:val="040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910309075">
    <w:abstractNumId w:val="10"/>
  </w:num>
  <w:num w:numId="2" w16cid:durableId="1046180051">
    <w:abstractNumId w:val="7"/>
  </w:num>
  <w:num w:numId="3" w16cid:durableId="1966621298">
    <w:abstractNumId w:val="3"/>
  </w:num>
  <w:num w:numId="4" w16cid:durableId="226845075">
    <w:abstractNumId w:val="4"/>
  </w:num>
  <w:num w:numId="5" w16cid:durableId="1680891384">
    <w:abstractNumId w:val="6"/>
  </w:num>
  <w:num w:numId="6" w16cid:durableId="1726875598">
    <w:abstractNumId w:val="14"/>
  </w:num>
  <w:num w:numId="7" w16cid:durableId="1549681977">
    <w:abstractNumId w:val="13"/>
  </w:num>
  <w:num w:numId="8" w16cid:durableId="1676616587">
    <w:abstractNumId w:val="5"/>
  </w:num>
  <w:num w:numId="9" w16cid:durableId="2057000600">
    <w:abstractNumId w:val="8"/>
  </w:num>
  <w:num w:numId="10" w16cid:durableId="1219319238">
    <w:abstractNumId w:val="11"/>
  </w:num>
  <w:num w:numId="11" w16cid:durableId="438261615">
    <w:abstractNumId w:val="1"/>
  </w:num>
  <w:num w:numId="12" w16cid:durableId="469247412">
    <w:abstractNumId w:val="2"/>
  </w:num>
  <w:num w:numId="13" w16cid:durableId="32269984">
    <w:abstractNumId w:val="12"/>
  </w:num>
  <w:num w:numId="14" w16cid:durableId="2134131606">
    <w:abstractNumId w:val="0"/>
  </w:num>
  <w:num w:numId="15" w16cid:durableId="15534674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1272E"/>
    <w:rsid w:val="0003520D"/>
    <w:rsid w:val="000848E4"/>
    <w:rsid w:val="000D0CBA"/>
    <w:rsid w:val="000F2C75"/>
    <w:rsid w:val="0018062C"/>
    <w:rsid w:val="0019139B"/>
    <w:rsid w:val="001A0D75"/>
    <w:rsid w:val="001B0A30"/>
    <w:rsid w:val="001D11BF"/>
    <w:rsid w:val="0021642A"/>
    <w:rsid w:val="00247620"/>
    <w:rsid w:val="00275034"/>
    <w:rsid w:val="00282763"/>
    <w:rsid w:val="002B67F9"/>
    <w:rsid w:val="002D1DEC"/>
    <w:rsid w:val="002D3CF3"/>
    <w:rsid w:val="002E170C"/>
    <w:rsid w:val="0031115B"/>
    <w:rsid w:val="003408C2"/>
    <w:rsid w:val="003504F1"/>
    <w:rsid w:val="00395DCE"/>
    <w:rsid w:val="003C5EEF"/>
    <w:rsid w:val="003D0C96"/>
    <w:rsid w:val="003D6C16"/>
    <w:rsid w:val="003E11C3"/>
    <w:rsid w:val="003E1B9A"/>
    <w:rsid w:val="003F2617"/>
    <w:rsid w:val="003F653E"/>
    <w:rsid w:val="00447907"/>
    <w:rsid w:val="00455D40"/>
    <w:rsid w:val="00470E2D"/>
    <w:rsid w:val="00474E15"/>
    <w:rsid w:val="00492B20"/>
    <w:rsid w:val="00495836"/>
    <w:rsid w:val="004B0439"/>
    <w:rsid w:val="004C65DA"/>
    <w:rsid w:val="004D3542"/>
    <w:rsid w:val="004E77B2"/>
    <w:rsid w:val="004F0824"/>
    <w:rsid w:val="0051114A"/>
    <w:rsid w:val="00574906"/>
    <w:rsid w:val="005B365E"/>
    <w:rsid w:val="005B7B47"/>
    <w:rsid w:val="005D65AB"/>
    <w:rsid w:val="005F0F55"/>
    <w:rsid w:val="00641577"/>
    <w:rsid w:val="00656590"/>
    <w:rsid w:val="006675B3"/>
    <w:rsid w:val="00684475"/>
    <w:rsid w:val="0069351C"/>
    <w:rsid w:val="006C00DA"/>
    <w:rsid w:val="006D0249"/>
    <w:rsid w:val="006D2696"/>
    <w:rsid w:val="006F14DE"/>
    <w:rsid w:val="00732D6D"/>
    <w:rsid w:val="00746BBA"/>
    <w:rsid w:val="00752B8F"/>
    <w:rsid w:val="00765C17"/>
    <w:rsid w:val="00795969"/>
    <w:rsid w:val="007C1809"/>
    <w:rsid w:val="007E033B"/>
    <w:rsid w:val="007E3A2E"/>
    <w:rsid w:val="00807DBE"/>
    <w:rsid w:val="0081227E"/>
    <w:rsid w:val="00813F44"/>
    <w:rsid w:val="0082596C"/>
    <w:rsid w:val="00827D8D"/>
    <w:rsid w:val="008A0D71"/>
    <w:rsid w:val="008C5290"/>
    <w:rsid w:val="008C61A4"/>
    <w:rsid w:val="008C7D09"/>
    <w:rsid w:val="00935B5D"/>
    <w:rsid w:val="00942ABD"/>
    <w:rsid w:val="009469AA"/>
    <w:rsid w:val="0094775B"/>
    <w:rsid w:val="00957D95"/>
    <w:rsid w:val="009802B1"/>
    <w:rsid w:val="00987DEB"/>
    <w:rsid w:val="00994264"/>
    <w:rsid w:val="00996B7B"/>
    <w:rsid w:val="009B5E50"/>
    <w:rsid w:val="009C3534"/>
    <w:rsid w:val="009E5013"/>
    <w:rsid w:val="00A046D2"/>
    <w:rsid w:val="00A1733C"/>
    <w:rsid w:val="00A25335"/>
    <w:rsid w:val="00A36A01"/>
    <w:rsid w:val="00A6568A"/>
    <w:rsid w:val="00A860E0"/>
    <w:rsid w:val="00A92353"/>
    <w:rsid w:val="00AA1F4C"/>
    <w:rsid w:val="00AA24A6"/>
    <w:rsid w:val="00AD3861"/>
    <w:rsid w:val="00AE5EDA"/>
    <w:rsid w:val="00B13F1B"/>
    <w:rsid w:val="00B34E4C"/>
    <w:rsid w:val="00B40FA0"/>
    <w:rsid w:val="00B42439"/>
    <w:rsid w:val="00B5506F"/>
    <w:rsid w:val="00B74B8D"/>
    <w:rsid w:val="00B77D69"/>
    <w:rsid w:val="00BA4501"/>
    <w:rsid w:val="00BA501D"/>
    <w:rsid w:val="00BE6C91"/>
    <w:rsid w:val="00BF66F8"/>
    <w:rsid w:val="00C00300"/>
    <w:rsid w:val="00C02DC1"/>
    <w:rsid w:val="00C16D7B"/>
    <w:rsid w:val="00C32D25"/>
    <w:rsid w:val="00C440B6"/>
    <w:rsid w:val="00C602EA"/>
    <w:rsid w:val="00C61C11"/>
    <w:rsid w:val="00C633A0"/>
    <w:rsid w:val="00C851ED"/>
    <w:rsid w:val="00CA30E4"/>
    <w:rsid w:val="00CA659A"/>
    <w:rsid w:val="00CB4672"/>
    <w:rsid w:val="00CE1115"/>
    <w:rsid w:val="00D10415"/>
    <w:rsid w:val="00D142E9"/>
    <w:rsid w:val="00D1763A"/>
    <w:rsid w:val="00D33344"/>
    <w:rsid w:val="00D64F9C"/>
    <w:rsid w:val="00D747EB"/>
    <w:rsid w:val="00DA077D"/>
    <w:rsid w:val="00DA7571"/>
    <w:rsid w:val="00DC4156"/>
    <w:rsid w:val="00DC7CCE"/>
    <w:rsid w:val="00E03A21"/>
    <w:rsid w:val="00E12F37"/>
    <w:rsid w:val="00E2099C"/>
    <w:rsid w:val="00E37D58"/>
    <w:rsid w:val="00E44014"/>
    <w:rsid w:val="00EE1810"/>
    <w:rsid w:val="00F32259"/>
    <w:rsid w:val="00F32730"/>
    <w:rsid w:val="00F6096D"/>
    <w:rsid w:val="00F8132B"/>
    <w:rsid w:val="00F87B72"/>
    <w:rsid w:val="00FB2BC6"/>
    <w:rsid w:val="00FB41A4"/>
    <w:rsid w:val="00FD3F98"/>
    <w:rsid w:val="00FD70DA"/>
    <w:rsid w:val="00FE0B09"/>
    <w:rsid w:val="00FE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F6613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6D02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3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AF05D8-410D-4224-BA1D-ED8DE785C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6</TotalTime>
  <Pages>6</Pages>
  <Words>196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6</cp:revision>
  <cp:lastPrinted>2018-04-26T10:57:00Z</cp:lastPrinted>
  <dcterms:created xsi:type="dcterms:W3CDTF">2025-11-05T08:44:00Z</dcterms:created>
  <dcterms:modified xsi:type="dcterms:W3CDTF">2025-11-20T09:31:00Z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