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35577" w14:textId="77777777" w:rsidR="00107893" w:rsidRPr="00BD6DCF" w:rsidRDefault="00107893">
      <w:pPr>
        <w:rPr>
          <w:rFonts w:ascii="Arial" w:hAnsi="Arial" w:cs="Arial"/>
          <w:sz w:val="24"/>
          <w:szCs w:val="24"/>
        </w:rPr>
      </w:pPr>
      <w:r w:rsidRPr="009D3588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>Opgave 1.</w:t>
      </w:r>
      <w:r w:rsidR="00BD6DCF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ab/>
      </w:r>
      <w:r w:rsidR="00BD6DCF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D6DCF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729D78F0" w14:textId="46487772" w:rsidR="004E41D9" w:rsidRPr="009C7896" w:rsidRDefault="004E41D9" w:rsidP="009C7896">
      <w:pPr>
        <w:rPr>
          <w:rFonts w:asciiTheme="majorHAnsi" w:hAnsiTheme="majorHAnsi" w:cstheme="majorHAnsi"/>
          <w:sz w:val="24"/>
          <w:szCs w:val="24"/>
        </w:rPr>
      </w:pPr>
      <w:r w:rsidRPr="009D3588">
        <w:rPr>
          <w:rFonts w:asciiTheme="majorHAnsi" w:hAnsiTheme="majorHAnsi" w:cstheme="majorHAnsi"/>
          <w:noProof/>
          <w:sz w:val="24"/>
          <w:szCs w:val="24"/>
          <w:lang w:eastAsia="da-DK"/>
        </w:rPr>
        <w:drawing>
          <wp:inline distT="0" distB="0" distL="0" distR="0" wp14:anchorId="23E18497" wp14:editId="61225897">
            <wp:extent cx="4465122" cy="2599246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35" cy="26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-Gitter"/>
        <w:tblW w:w="5524" w:type="dxa"/>
        <w:tblLook w:val="04A0" w:firstRow="1" w:lastRow="0" w:firstColumn="1" w:lastColumn="0" w:noHBand="0" w:noVBand="1"/>
      </w:tblPr>
      <w:tblGrid>
        <w:gridCol w:w="1024"/>
        <w:gridCol w:w="1544"/>
        <w:gridCol w:w="1544"/>
        <w:gridCol w:w="1412"/>
      </w:tblGrid>
      <w:tr w:rsidR="004E41D9" w:rsidRPr="009D3588" w14:paraId="37B48D14" w14:textId="77777777" w:rsidTr="00107893">
        <w:trPr>
          <w:trHeight w:val="345"/>
        </w:trPr>
        <w:tc>
          <w:tcPr>
            <w:tcW w:w="1024" w:type="dxa"/>
          </w:tcPr>
          <w:p w14:paraId="1E357C36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4EAE230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544" w:type="dxa"/>
          </w:tcPr>
          <w:p w14:paraId="41F3F240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412" w:type="dxa"/>
          </w:tcPr>
          <w:p w14:paraId="46A15E89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</w:tr>
      <w:tr w:rsidR="004E41D9" w:rsidRPr="009D3588" w14:paraId="70452498" w14:textId="77777777" w:rsidTr="00107893">
        <w:trPr>
          <w:trHeight w:val="450"/>
        </w:trPr>
        <w:tc>
          <w:tcPr>
            <w:tcW w:w="1024" w:type="dxa"/>
          </w:tcPr>
          <w:p w14:paraId="249513E8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544" w:type="dxa"/>
          </w:tcPr>
          <w:p w14:paraId="0629646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CFCA07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2A432FF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10Ω</w:t>
            </w:r>
          </w:p>
        </w:tc>
      </w:tr>
      <w:tr w:rsidR="004E41D9" w:rsidRPr="009D3588" w14:paraId="407CDDB9" w14:textId="77777777" w:rsidTr="00107893">
        <w:trPr>
          <w:trHeight w:val="400"/>
        </w:trPr>
        <w:tc>
          <w:tcPr>
            <w:tcW w:w="1024" w:type="dxa"/>
          </w:tcPr>
          <w:p w14:paraId="2799D1C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544" w:type="dxa"/>
          </w:tcPr>
          <w:p w14:paraId="5310D7AB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82E8CF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3CE1E0E1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12Ω</w:t>
            </w:r>
          </w:p>
        </w:tc>
      </w:tr>
      <w:tr w:rsidR="004E41D9" w:rsidRPr="009D3588" w14:paraId="272D08D1" w14:textId="77777777" w:rsidTr="00107893">
        <w:trPr>
          <w:trHeight w:val="433"/>
        </w:trPr>
        <w:tc>
          <w:tcPr>
            <w:tcW w:w="1024" w:type="dxa"/>
          </w:tcPr>
          <w:p w14:paraId="1152CEB6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544" w:type="dxa"/>
          </w:tcPr>
          <w:p w14:paraId="30D0E10D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8568DC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B8923BF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14Ω</w:t>
            </w:r>
          </w:p>
        </w:tc>
      </w:tr>
      <w:tr w:rsidR="004E41D9" w:rsidRPr="009D3588" w14:paraId="10F079A8" w14:textId="77777777" w:rsidTr="00107893">
        <w:trPr>
          <w:trHeight w:val="397"/>
        </w:trPr>
        <w:tc>
          <w:tcPr>
            <w:tcW w:w="1024" w:type="dxa"/>
          </w:tcPr>
          <w:p w14:paraId="05B7F6C5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544" w:type="dxa"/>
          </w:tcPr>
          <w:p w14:paraId="7D82A9EC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8BDB215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065801C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7,5Ω</w:t>
            </w:r>
          </w:p>
        </w:tc>
      </w:tr>
      <w:tr w:rsidR="004E41D9" w:rsidRPr="009D3588" w14:paraId="560BBFDA" w14:textId="77777777" w:rsidTr="00107893">
        <w:trPr>
          <w:trHeight w:val="417"/>
        </w:trPr>
        <w:tc>
          <w:tcPr>
            <w:tcW w:w="1024" w:type="dxa"/>
          </w:tcPr>
          <w:p w14:paraId="7477E07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544" w:type="dxa"/>
          </w:tcPr>
          <w:p w14:paraId="35EA5B05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AB28DFA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EFDB4BF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55Ω</w:t>
            </w:r>
          </w:p>
        </w:tc>
      </w:tr>
      <w:tr w:rsidR="004E41D9" w:rsidRPr="009D3588" w14:paraId="77A3E85F" w14:textId="77777777" w:rsidTr="00107893">
        <w:trPr>
          <w:trHeight w:val="423"/>
        </w:trPr>
        <w:tc>
          <w:tcPr>
            <w:tcW w:w="1024" w:type="dxa"/>
          </w:tcPr>
          <w:p w14:paraId="1BCBFE7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544" w:type="dxa"/>
          </w:tcPr>
          <w:p w14:paraId="7BECEC45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10V</w:t>
            </w:r>
          </w:p>
        </w:tc>
        <w:tc>
          <w:tcPr>
            <w:tcW w:w="1544" w:type="dxa"/>
          </w:tcPr>
          <w:p w14:paraId="4B310E40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1,3A</w:t>
            </w:r>
          </w:p>
        </w:tc>
        <w:tc>
          <w:tcPr>
            <w:tcW w:w="1412" w:type="dxa"/>
          </w:tcPr>
          <w:p w14:paraId="33FC7867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4E41D9" w:rsidRPr="009D3588" w14:paraId="379B1B6C" w14:textId="77777777" w:rsidTr="00107893">
        <w:trPr>
          <w:trHeight w:val="415"/>
        </w:trPr>
        <w:tc>
          <w:tcPr>
            <w:tcW w:w="1024" w:type="dxa"/>
          </w:tcPr>
          <w:p w14:paraId="6616865C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R7</w:t>
            </w:r>
          </w:p>
        </w:tc>
        <w:tc>
          <w:tcPr>
            <w:tcW w:w="1544" w:type="dxa"/>
          </w:tcPr>
          <w:p w14:paraId="092D6F63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2F16D506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9F71987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7Ω</w:t>
            </w:r>
          </w:p>
        </w:tc>
      </w:tr>
      <w:tr w:rsidR="004E41D9" w:rsidRPr="009D3588" w14:paraId="0F47424B" w14:textId="77777777" w:rsidTr="00107893">
        <w:trPr>
          <w:trHeight w:val="421"/>
        </w:trPr>
        <w:tc>
          <w:tcPr>
            <w:tcW w:w="1024" w:type="dxa"/>
          </w:tcPr>
          <w:p w14:paraId="5477CDBB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R8</w:t>
            </w:r>
          </w:p>
        </w:tc>
        <w:tc>
          <w:tcPr>
            <w:tcW w:w="1544" w:type="dxa"/>
          </w:tcPr>
          <w:p w14:paraId="131C746D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5AB25E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1D90FFD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8Ω</w:t>
            </w:r>
          </w:p>
        </w:tc>
      </w:tr>
      <w:tr w:rsidR="004E41D9" w:rsidRPr="009D3588" w14:paraId="5282E458" w14:textId="77777777" w:rsidTr="00107893">
        <w:trPr>
          <w:trHeight w:val="413"/>
        </w:trPr>
        <w:tc>
          <w:tcPr>
            <w:tcW w:w="1024" w:type="dxa"/>
          </w:tcPr>
          <w:p w14:paraId="3BC6E18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R9</w:t>
            </w:r>
          </w:p>
        </w:tc>
        <w:tc>
          <w:tcPr>
            <w:tcW w:w="1544" w:type="dxa"/>
          </w:tcPr>
          <w:p w14:paraId="57C5FCC9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17F8C93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7540D045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9Ω</w:t>
            </w:r>
          </w:p>
        </w:tc>
      </w:tr>
      <w:tr w:rsidR="004E41D9" w:rsidRPr="009D3588" w14:paraId="142702D5" w14:textId="77777777" w:rsidTr="00107893">
        <w:trPr>
          <w:trHeight w:val="419"/>
        </w:trPr>
        <w:tc>
          <w:tcPr>
            <w:tcW w:w="1024" w:type="dxa"/>
          </w:tcPr>
          <w:p w14:paraId="027EF8C9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R10</w:t>
            </w:r>
          </w:p>
        </w:tc>
        <w:tc>
          <w:tcPr>
            <w:tcW w:w="1544" w:type="dxa"/>
          </w:tcPr>
          <w:p w14:paraId="5C1AF150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0A8700C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8DF28A5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8Ω</w:t>
            </w:r>
          </w:p>
        </w:tc>
      </w:tr>
      <w:tr w:rsidR="004E41D9" w:rsidRPr="009D3588" w14:paraId="3AE28551" w14:textId="77777777" w:rsidTr="00107893">
        <w:trPr>
          <w:trHeight w:val="411"/>
        </w:trPr>
        <w:tc>
          <w:tcPr>
            <w:tcW w:w="1024" w:type="dxa"/>
          </w:tcPr>
          <w:p w14:paraId="37A46465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R11</w:t>
            </w:r>
          </w:p>
        </w:tc>
        <w:tc>
          <w:tcPr>
            <w:tcW w:w="1544" w:type="dxa"/>
          </w:tcPr>
          <w:p w14:paraId="38AC475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438B2FC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E374F1A" w14:textId="77777777" w:rsidR="004E41D9" w:rsidRPr="009D3588" w:rsidRDefault="00EC7E3E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6</w:t>
            </w:r>
            <w:r w:rsidR="00107893"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107893" w:rsidRPr="009D3588" w14:paraId="3901C0D3" w14:textId="77777777" w:rsidTr="00107893">
        <w:trPr>
          <w:trHeight w:val="417"/>
        </w:trPr>
        <w:tc>
          <w:tcPr>
            <w:tcW w:w="1024" w:type="dxa"/>
          </w:tcPr>
          <w:p w14:paraId="1F214B58" w14:textId="77777777" w:rsidR="00107893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∑</w:t>
            </w:r>
          </w:p>
        </w:tc>
        <w:tc>
          <w:tcPr>
            <w:tcW w:w="1544" w:type="dxa"/>
          </w:tcPr>
          <w:p w14:paraId="5B543D6B" w14:textId="77777777" w:rsidR="00107893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9C51287" w14:textId="77777777" w:rsidR="00107893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864AB06" w14:textId="77777777" w:rsidR="00107893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5CDAC0AC" w14:textId="77777777" w:rsidR="009C7896" w:rsidRDefault="009C7896" w:rsidP="00807DBE">
      <w:pPr>
        <w:rPr>
          <w:rFonts w:asciiTheme="majorHAnsi" w:hAnsiTheme="majorHAnsi" w:cstheme="majorHAnsi"/>
          <w:b/>
          <w:sz w:val="24"/>
          <w:szCs w:val="24"/>
        </w:rPr>
      </w:pPr>
    </w:p>
    <w:p w14:paraId="055DD7DC" w14:textId="6AE91880" w:rsidR="009C7896" w:rsidRDefault="009C7896" w:rsidP="00807DBE">
      <w:pPr>
        <w:rPr>
          <w:rFonts w:asciiTheme="majorHAnsi" w:hAnsiTheme="majorHAnsi" w:cstheme="majorHAnsi"/>
          <w:b/>
          <w:sz w:val="24"/>
          <w:szCs w:val="24"/>
        </w:rPr>
      </w:pPr>
    </w:p>
    <w:p w14:paraId="26EEA637" w14:textId="77777777" w:rsidR="009C7896" w:rsidRDefault="009C7896" w:rsidP="00807DBE">
      <w:pPr>
        <w:rPr>
          <w:rFonts w:asciiTheme="majorHAnsi" w:hAnsiTheme="majorHAnsi" w:cstheme="majorHAnsi"/>
          <w:b/>
          <w:sz w:val="24"/>
          <w:szCs w:val="24"/>
        </w:rPr>
      </w:pPr>
    </w:p>
    <w:p w14:paraId="2C371D1B" w14:textId="77777777" w:rsidR="009C7896" w:rsidRDefault="009C7896" w:rsidP="00807DBE">
      <w:pPr>
        <w:rPr>
          <w:rFonts w:asciiTheme="majorHAnsi" w:hAnsiTheme="majorHAnsi" w:cstheme="majorHAnsi"/>
          <w:b/>
          <w:sz w:val="24"/>
          <w:szCs w:val="24"/>
        </w:rPr>
      </w:pPr>
    </w:p>
    <w:p w14:paraId="7935932B" w14:textId="77777777" w:rsidR="009C7896" w:rsidRDefault="009C7896" w:rsidP="00807DBE">
      <w:pPr>
        <w:rPr>
          <w:rFonts w:asciiTheme="majorHAnsi" w:hAnsiTheme="majorHAnsi" w:cstheme="majorHAnsi"/>
          <w:b/>
          <w:sz w:val="24"/>
          <w:szCs w:val="24"/>
        </w:rPr>
      </w:pPr>
    </w:p>
    <w:p w14:paraId="134F289C" w14:textId="0D4C2FA9" w:rsidR="00EE1810" w:rsidRPr="00BD6DCF" w:rsidRDefault="009D3588" w:rsidP="00807DBE">
      <w:pPr>
        <w:rPr>
          <w:rFonts w:ascii="Arial" w:hAnsi="Arial" w:cs="Arial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Opgave 2.</w:t>
      </w:r>
      <w:r w:rsidR="00BD6DCF">
        <w:rPr>
          <w:rFonts w:asciiTheme="majorHAnsi" w:hAnsiTheme="majorHAnsi" w:cstheme="majorHAnsi"/>
          <w:b/>
          <w:sz w:val="24"/>
          <w:szCs w:val="24"/>
        </w:rPr>
        <w:tab/>
      </w:r>
      <w:r w:rsidR="00BD6DCF">
        <w:rPr>
          <w:rFonts w:asciiTheme="majorHAnsi" w:hAnsiTheme="majorHAnsi" w:cstheme="majorHAnsi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D6DCF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5ED5A6DC" w14:textId="77777777" w:rsidR="00C234AE" w:rsidRDefault="00C234AE" w:rsidP="00807DBE">
      <w:pPr>
        <w:rPr>
          <w:rFonts w:asciiTheme="majorHAnsi" w:hAnsiTheme="majorHAnsi" w:cstheme="majorHAnsi"/>
          <w:b/>
          <w:sz w:val="24"/>
          <w:szCs w:val="24"/>
        </w:rPr>
      </w:pPr>
      <w:r w:rsidRPr="00C234AE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drawing>
          <wp:inline distT="0" distB="0" distL="0" distR="0" wp14:anchorId="60442480" wp14:editId="1CCAE2CE">
            <wp:extent cx="6353175" cy="3776353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7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-Gitter"/>
        <w:tblpPr w:leftFromText="141" w:rightFromText="141" w:vertAnchor="text" w:horzAnchor="margin" w:tblpY="-33"/>
        <w:tblW w:w="5524" w:type="dxa"/>
        <w:tblLook w:val="04A0" w:firstRow="1" w:lastRow="0" w:firstColumn="1" w:lastColumn="0" w:noHBand="0" w:noVBand="1"/>
      </w:tblPr>
      <w:tblGrid>
        <w:gridCol w:w="1024"/>
        <w:gridCol w:w="1544"/>
        <w:gridCol w:w="1544"/>
        <w:gridCol w:w="1412"/>
      </w:tblGrid>
      <w:tr w:rsidR="00BD6DCF" w:rsidRPr="009D3588" w14:paraId="40BCCBCE" w14:textId="77777777" w:rsidTr="00BD6DCF">
        <w:trPr>
          <w:trHeight w:val="345"/>
        </w:trPr>
        <w:tc>
          <w:tcPr>
            <w:tcW w:w="1024" w:type="dxa"/>
          </w:tcPr>
          <w:p w14:paraId="456F3CFC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7835B1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544" w:type="dxa"/>
          </w:tcPr>
          <w:p w14:paraId="6549C55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412" w:type="dxa"/>
          </w:tcPr>
          <w:p w14:paraId="5A24617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</w:tr>
      <w:tr w:rsidR="00BD6DCF" w:rsidRPr="009D3588" w14:paraId="4BB7204D" w14:textId="77777777" w:rsidTr="00BD6DCF">
        <w:trPr>
          <w:trHeight w:val="450"/>
        </w:trPr>
        <w:tc>
          <w:tcPr>
            <w:tcW w:w="1024" w:type="dxa"/>
          </w:tcPr>
          <w:p w14:paraId="25E37E0C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544" w:type="dxa"/>
          </w:tcPr>
          <w:p w14:paraId="23674E87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D3C656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10B5B37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10686090" w14:textId="77777777" w:rsidTr="00BD6DCF">
        <w:trPr>
          <w:trHeight w:val="400"/>
        </w:trPr>
        <w:tc>
          <w:tcPr>
            <w:tcW w:w="1024" w:type="dxa"/>
          </w:tcPr>
          <w:p w14:paraId="4B5F033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544" w:type="dxa"/>
          </w:tcPr>
          <w:p w14:paraId="170B154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F3BCC10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4104D0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1CD84D70" w14:textId="77777777" w:rsidTr="00BD6DCF">
        <w:trPr>
          <w:trHeight w:val="433"/>
        </w:trPr>
        <w:tc>
          <w:tcPr>
            <w:tcW w:w="1024" w:type="dxa"/>
          </w:tcPr>
          <w:p w14:paraId="0F4D2552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544" w:type="dxa"/>
          </w:tcPr>
          <w:p w14:paraId="1D9D665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3A6B461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06C7BDB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5E4356C5" w14:textId="77777777" w:rsidTr="00BD6DCF">
        <w:trPr>
          <w:trHeight w:val="397"/>
        </w:trPr>
        <w:tc>
          <w:tcPr>
            <w:tcW w:w="1024" w:type="dxa"/>
          </w:tcPr>
          <w:p w14:paraId="311F831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544" w:type="dxa"/>
          </w:tcPr>
          <w:p w14:paraId="20F545E1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C867C8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E639B22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60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38D89080" w14:textId="77777777" w:rsidTr="00BD6DCF">
        <w:trPr>
          <w:trHeight w:val="417"/>
        </w:trPr>
        <w:tc>
          <w:tcPr>
            <w:tcW w:w="1024" w:type="dxa"/>
          </w:tcPr>
          <w:p w14:paraId="5864A13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544" w:type="dxa"/>
          </w:tcPr>
          <w:p w14:paraId="278A09DC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5A903F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700988F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01FDC6FC" w14:textId="77777777" w:rsidTr="00BD6DCF">
        <w:trPr>
          <w:trHeight w:val="423"/>
        </w:trPr>
        <w:tc>
          <w:tcPr>
            <w:tcW w:w="1024" w:type="dxa"/>
          </w:tcPr>
          <w:p w14:paraId="672C4275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544" w:type="dxa"/>
          </w:tcPr>
          <w:p w14:paraId="27FE790B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8765C1B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FB8721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26F1E0EC" w14:textId="77777777" w:rsidTr="00BD6DCF">
        <w:trPr>
          <w:trHeight w:val="415"/>
        </w:trPr>
        <w:tc>
          <w:tcPr>
            <w:tcW w:w="1024" w:type="dxa"/>
          </w:tcPr>
          <w:p w14:paraId="7FC750D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R7</w:t>
            </w:r>
          </w:p>
        </w:tc>
        <w:tc>
          <w:tcPr>
            <w:tcW w:w="1544" w:type="dxa"/>
          </w:tcPr>
          <w:p w14:paraId="1C762BA5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C751EFF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3433167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60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4EDB41ED" w14:textId="77777777" w:rsidTr="00BD6DCF">
        <w:trPr>
          <w:trHeight w:val="421"/>
        </w:trPr>
        <w:tc>
          <w:tcPr>
            <w:tcW w:w="1024" w:type="dxa"/>
          </w:tcPr>
          <w:p w14:paraId="284E83B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R8</w:t>
            </w:r>
          </w:p>
        </w:tc>
        <w:tc>
          <w:tcPr>
            <w:tcW w:w="1544" w:type="dxa"/>
          </w:tcPr>
          <w:p w14:paraId="671FF65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03A7944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1A</w:t>
            </w:r>
          </w:p>
        </w:tc>
        <w:tc>
          <w:tcPr>
            <w:tcW w:w="1412" w:type="dxa"/>
          </w:tcPr>
          <w:p w14:paraId="6E4B03BC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BD6DCF" w:rsidRPr="009D3588" w14:paraId="61CC8414" w14:textId="77777777" w:rsidTr="00BD6DCF">
        <w:trPr>
          <w:trHeight w:val="413"/>
        </w:trPr>
        <w:tc>
          <w:tcPr>
            <w:tcW w:w="1024" w:type="dxa"/>
          </w:tcPr>
          <w:p w14:paraId="4C7CFA0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R9</w:t>
            </w:r>
          </w:p>
        </w:tc>
        <w:tc>
          <w:tcPr>
            <w:tcW w:w="1544" w:type="dxa"/>
          </w:tcPr>
          <w:p w14:paraId="71911C6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6FBCC9F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4E5DFE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51C75A18" w14:textId="77777777" w:rsidTr="00BD6DCF">
        <w:trPr>
          <w:trHeight w:val="419"/>
        </w:trPr>
        <w:tc>
          <w:tcPr>
            <w:tcW w:w="1024" w:type="dxa"/>
          </w:tcPr>
          <w:p w14:paraId="7DF3CC34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R10</w:t>
            </w:r>
          </w:p>
        </w:tc>
        <w:tc>
          <w:tcPr>
            <w:tcW w:w="1544" w:type="dxa"/>
          </w:tcPr>
          <w:p w14:paraId="0CEDD80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B858F8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DE0526F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40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05CD1E60" w14:textId="77777777" w:rsidTr="00BD6DCF">
        <w:trPr>
          <w:trHeight w:val="411"/>
        </w:trPr>
        <w:tc>
          <w:tcPr>
            <w:tcW w:w="1024" w:type="dxa"/>
          </w:tcPr>
          <w:p w14:paraId="67D8289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R11</w:t>
            </w:r>
          </w:p>
        </w:tc>
        <w:tc>
          <w:tcPr>
            <w:tcW w:w="1544" w:type="dxa"/>
          </w:tcPr>
          <w:p w14:paraId="6A9A8CA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6122A3F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1EB955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12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1D1F382D" w14:textId="77777777" w:rsidTr="00BD6DCF">
        <w:trPr>
          <w:trHeight w:val="411"/>
        </w:trPr>
        <w:tc>
          <w:tcPr>
            <w:tcW w:w="1024" w:type="dxa"/>
          </w:tcPr>
          <w:p w14:paraId="2912EE57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R12</w:t>
            </w:r>
          </w:p>
        </w:tc>
        <w:tc>
          <w:tcPr>
            <w:tcW w:w="1544" w:type="dxa"/>
          </w:tcPr>
          <w:p w14:paraId="564E528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5C1C7F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621E371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9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76089FB7" w14:textId="77777777" w:rsidTr="00BD6DCF">
        <w:trPr>
          <w:trHeight w:val="417"/>
        </w:trPr>
        <w:tc>
          <w:tcPr>
            <w:tcW w:w="1024" w:type="dxa"/>
          </w:tcPr>
          <w:p w14:paraId="51BACCD2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∑</w:t>
            </w:r>
          </w:p>
        </w:tc>
        <w:tc>
          <w:tcPr>
            <w:tcW w:w="1544" w:type="dxa"/>
          </w:tcPr>
          <w:p w14:paraId="0650702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6EB562B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D558CD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16,5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</w:tbl>
    <w:p w14:paraId="43E4359A" w14:textId="77777777" w:rsidR="00C234AE" w:rsidRPr="009D3588" w:rsidRDefault="00C234AE" w:rsidP="00C234AE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4E9342E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21839D62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13975D1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2469BC21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0762F25E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79F8B259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4DEF4FF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0869AD70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92F4A26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063C70F2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7C59EEC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36EA79D" w14:textId="15EB3FDB" w:rsidR="004F06EF" w:rsidRPr="00BD6DCF" w:rsidRDefault="00735572" w:rsidP="00C234AE">
      <w:pPr>
        <w:rPr>
          <w:rFonts w:ascii="Arial" w:hAnsi="Arial" w:cs="Arial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lastRenderedPageBreak/>
        <w:t>Opgave 3.</w:t>
      </w:r>
      <w:r w:rsidR="00BD6DCF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ab/>
      </w:r>
      <w:r w:rsidR="00BD6DCF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D6DCF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114B2EC9" w14:textId="0FE292AA" w:rsidR="004F06EF" w:rsidRDefault="0027215D" w:rsidP="00C234AE">
      <w:pPr>
        <w:rPr>
          <w:rFonts w:asciiTheme="majorHAnsi" w:hAnsiTheme="majorHAnsi" w:cstheme="majorHAnsi"/>
          <w:sz w:val="24"/>
          <w:szCs w:val="24"/>
        </w:rPr>
      </w:pPr>
      <w:r w:rsidRPr="0027215D">
        <w:rPr>
          <w:rFonts w:asciiTheme="majorHAnsi" w:hAnsiTheme="majorHAnsi" w:cstheme="majorHAnsi"/>
          <w:noProof/>
          <w:sz w:val="24"/>
          <w:szCs w:val="24"/>
          <w:lang w:eastAsia="da-DK"/>
        </w:rPr>
        <w:drawing>
          <wp:inline distT="0" distB="0" distL="0" distR="0" wp14:anchorId="79654BBA" wp14:editId="3E1722E5">
            <wp:extent cx="6890023" cy="4738254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36" cy="47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EBD3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130B20EE" w14:textId="77777777" w:rsidR="00276B9E" w:rsidRDefault="00276B9E" w:rsidP="00C234AE">
      <w:pPr>
        <w:rPr>
          <w:rFonts w:asciiTheme="majorHAnsi" w:hAnsiTheme="majorHAnsi" w:cstheme="majorHAnsi"/>
          <w:sz w:val="24"/>
          <w:szCs w:val="24"/>
        </w:rPr>
      </w:pPr>
    </w:p>
    <w:p w14:paraId="3662358A" w14:textId="77777777" w:rsidR="00276B9E" w:rsidRDefault="00276B9E" w:rsidP="00C234AE">
      <w:pPr>
        <w:rPr>
          <w:rFonts w:asciiTheme="majorHAnsi" w:hAnsiTheme="majorHAnsi" w:cstheme="majorHAnsi"/>
          <w:sz w:val="24"/>
          <w:szCs w:val="24"/>
        </w:rPr>
      </w:pPr>
    </w:p>
    <w:p w14:paraId="2C904DB2" w14:textId="77777777" w:rsidR="00276B9E" w:rsidRDefault="00276B9E" w:rsidP="00C234AE">
      <w:pPr>
        <w:rPr>
          <w:rFonts w:asciiTheme="majorHAnsi" w:hAnsiTheme="majorHAnsi" w:cstheme="majorHAnsi"/>
          <w:sz w:val="24"/>
          <w:szCs w:val="24"/>
        </w:rPr>
      </w:pPr>
    </w:p>
    <w:p w14:paraId="4CD36893" w14:textId="77777777" w:rsidR="00276B9E" w:rsidRDefault="00276B9E" w:rsidP="00C234AE">
      <w:pPr>
        <w:rPr>
          <w:rFonts w:asciiTheme="majorHAnsi" w:hAnsiTheme="majorHAnsi" w:cstheme="majorHAnsi"/>
          <w:sz w:val="24"/>
          <w:szCs w:val="24"/>
        </w:rPr>
      </w:pPr>
    </w:p>
    <w:p w14:paraId="20995075" w14:textId="77777777" w:rsidR="00276B9E" w:rsidRDefault="00276B9E" w:rsidP="00C234AE">
      <w:pPr>
        <w:rPr>
          <w:rFonts w:asciiTheme="majorHAnsi" w:hAnsiTheme="majorHAnsi" w:cstheme="majorHAnsi"/>
          <w:sz w:val="24"/>
          <w:szCs w:val="24"/>
        </w:rPr>
      </w:pPr>
    </w:p>
    <w:p w14:paraId="6E3101E2" w14:textId="77777777" w:rsidR="00276B9E" w:rsidRDefault="00276B9E" w:rsidP="00C234AE">
      <w:pPr>
        <w:rPr>
          <w:rFonts w:asciiTheme="majorHAnsi" w:hAnsiTheme="majorHAnsi" w:cstheme="majorHAnsi"/>
          <w:sz w:val="24"/>
          <w:szCs w:val="24"/>
        </w:rPr>
      </w:pPr>
    </w:p>
    <w:p w14:paraId="5E365484" w14:textId="77777777" w:rsidR="00276B9E" w:rsidRDefault="00276B9E" w:rsidP="00C234AE">
      <w:pPr>
        <w:rPr>
          <w:rFonts w:asciiTheme="majorHAnsi" w:hAnsiTheme="majorHAnsi" w:cstheme="majorHAnsi"/>
          <w:sz w:val="24"/>
          <w:szCs w:val="24"/>
        </w:rPr>
      </w:pPr>
    </w:p>
    <w:p w14:paraId="120FE676" w14:textId="77777777" w:rsidR="00276B9E" w:rsidRDefault="00276B9E" w:rsidP="00C234AE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el-Gitter"/>
        <w:tblW w:w="5524" w:type="dxa"/>
        <w:tblLook w:val="04A0" w:firstRow="1" w:lastRow="0" w:firstColumn="1" w:lastColumn="0" w:noHBand="0" w:noVBand="1"/>
      </w:tblPr>
      <w:tblGrid>
        <w:gridCol w:w="1024"/>
        <w:gridCol w:w="1544"/>
        <w:gridCol w:w="1544"/>
        <w:gridCol w:w="1412"/>
      </w:tblGrid>
      <w:tr w:rsidR="004F06EF" w:rsidRPr="009D3588" w14:paraId="082826E9" w14:textId="77777777" w:rsidTr="006E1508">
        <w:trPr>
          <w:trHeight w:val="345"/>
        </w:trPr>
        <w:tc>
          <w:tcPr>
            <w:tcW w:w="1024" w:type="dxa"/>
          </w:tcPr>
          <w:p w14:paraId="06C6CD0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3B3608E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544" w:type="dxa"/>
          </w:tcPr>
          <w:p w14:paraId="638BDC1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412" w:type="dxa"/>
          </w:tcPr>
          <w:p w14:paraId="078804A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</w:tr>
      <w:tr w:rsidR="004F06EF" w:rsidRPr="009D3588" w14:paraId="5FDE8AA4" w14:textId="77777777" w:rsidTr="006E1508">
        <w:trPr>
          <w:trHeight w:val="450"/>
        </w:trPr>
        <w:tc>
          <w:tcPr>
            <w:tcW w:w="1024" w:type="dxa"/>
          </w:tcPr>
          <w:p w14:paraId="076965C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544" w:type="dxa"/>
          </w:tcPr>
          <w:p w14:paraId="71715DE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252D2B82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0EAEEF8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2064A368" w14:textId="77777777" w:rsidTr="006E1508">
        <w:trPr>
          <w:trHeight w:val="400"/>
        </w:trPr>
        <w:tc>
          <w:tcPr>
            <w:tcW w:w="1024" w:type="dxa"/>
          </w:tcPr>
          <w:p w14:paraId="77799AA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544" w:type="dxa"/>
          </w:tcPr>
          <w:p w14:paraId="0F2EFA26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83F327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B809F1B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4149730D" w14:textId="77777777" w:rsidTr="006E1508">
        <w:trPr>
          <w:trHeight w:val="433"/>
        </w:trPr>
        <w:tc>
          <w:tcPr>
            <w:tcW w:w="1024" w:type="dxa"/>
          </w:tcPr>
          <w:p w14:paraId="4FDD830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544" w:type="dxa"/>
          </w:tcPr>
          <w:p w14:paraId="7FF890D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DDA48A5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3A21E48B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40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051775B6" w14:textId="77777777" w:rsidTr="006E1508">
        <w:trPr>
          <w:trHeight w:val="397"/>
        </w:trPr>
        <w:tc>
          <w:tcPr>
            <w:tcW w:w="1024" w:type="dxa"/>
          </w:tcPr>
          <w:p w14:paraId="39CF894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544" w:type="dxa"/>
          </w:tcPr>
          <w:p w14:paraId="69D2FEB3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E820DEA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3E5CB1A2" w14:textId="77777777" w:rsidR="00735572" w:rsidRPr="009D3588" w:rsidRDefault="00735572" w:rsidP="00735572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0AA674DC" w14:textId="77777777" w:rsidTr="006E1508">
        <w:trPr>
          <w:trHeight w:val="417"/>
        </w:trPr>
        <w:tc>
          <w:tcPr>
            <w:tcW w:w="1024" w:type="dxa"/>
          </w:tcPr>
          <w:p w14:paraId="700B8322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544" w:type="dxa"/>
          </w:tcPr>
          <w:p w14:paraId="04B29C2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31D2DC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17117B0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4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3AEC7F18" w14:textId="77777777" w:rsidTr="006E1508">
        <w:trPr>
          <w:trHeight w:val="423"/>
        </w:trPr>
        <w:tc>
          <w:tcPr>
            <w:tcW w:w="1024" w:type="dxa"/>
          </w:tcPr>
          <w:p w14:paraId="2EDDDF0F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544" w:type="dxa"/>
          </w:tcPr>
          <w:p w14:paraId="10C312B3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26B1251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74E972F8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35E7F8CA" w14:textId="77777777" w:rsidTr="006E1508">
        <w:trPr>
          <w:trHeight w:val="415"/>
        </w:trPr>
        <w:tc>
          <w:tcPr>
            <w:tcW w:w="1024" w:type="dxa"/>
          </w:tcPr>
          <w:p w14:paraId="1DD47DE2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R7</w:t>
            </w:r>
          </w:p>
        </w:tc>
        <w:tc>
          <w:tcPr>
            <w:tcW w:w="1544" w:type="dxa"/>
          </w:tcPr>
          <w:p w14:paraId="7BEE097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5EED7B3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6D5DF64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674DA025" w14:textId="77777777" w:rsidTr="006E1508">
        <w:trPr>
          <w:trHeight w:val="421"/>
        </w:trPr>
        <w:tc>
          <w:tcPr>
            <w:tcW w:w="1024" w:type="dxa"/>
          </w:tcPr>
          <w:p w14:paraId="1F4021B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R8</w:t>
            </w:r>
          </w:p>
        </w:tc>
        <w:tc>
          <w:tcPr>
            <w:tcW w:w="1544" w:type="dxa"/>
          </w:tcPr>
          <w:p w14:paraId="7A5A5C7E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79B470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1A</w:t>
            </w:r>
          </w:p>
        </w:tc>
        <w:tc>
          <w:tcPr>
            <w:tcW w:w="1412" w:type="dxa"/>
          </w:tcPr>
          <w:p w14:paraId="1AFFEDA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4F06EF" w:rsidRPr="009D3588" w14:paraId="179BAA48" w14:textId="77777777" w:rsidTr="006E1508">
        <w:trPr>
          <w:trHeight w:val="413"/>
        </w:trPr>
        <w:tc>
          <w:tcPr>
            <w:tcW w:w="1024" w:type="dxa"/>
          </w:tcPr>
          <w:p w14:paraId="2805A24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R9</w:t>
            </w:r>
          </w:p>
        </w:tc>
        <w:tc>
          <w:tcPr>
            <w:tcW w:w="1544" w:type="dxa"/>
          </w:tcPr>
          <w:p w14:paraId="7B2F5AC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2BA6E1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51E547B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11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6D5144F7" w14:textId="77777777" w:rsidTr="006E1508">
        <w:trPr>
          <w:trHeight w:val="419"/>
        </w:trPr>
        <w:tc>
          <w:tcPr>
            <w:tcW w:w="1024" w:type="dxa"/>
          </w:tcPr>
          <w:p w14:paraId="49E05D74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R10</w:t>
            </w:r>
          </w:p>
        </w:tc>
        <w:tc>
          <w:tcPr>
            <w:tcW w:w="1544" w:type="dxa"/>
          </w:tcPr>
          <w:p w14:paraId="3F6E080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B37BD8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46FBA78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44FE61F3" w14:textId="77777777" w:rsidTr="006E1508">
        <w:trPr>
          <w:trHeight w:val="411"/>
        </w:trPr>
        <w:tc>
          <w:tcPr>
            <w:tcW w:w="1024" w:type="dxa"/>
          </w:tcPr>
          <w:p w14:paraId="61CF9A7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R11</w:t>
            </w:r>
          </w:p>
        </w:tc>
        <w:tc>
          <w:tcPr>
            <w:tcW w:w="1544" w:type="dxa"/>
          </w:tcPr>
          <w:p w14:paraId="7466707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8F59B3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1513F84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71BC7171" w14:textId="77777777" w:rsidTr="006E1508">
        <w:trPr>
          <w:trHeight w:val="411"/>
        </w:trPr>
        <w:tc>
          <w:tcPr>
            <w:tcW w:w="1024" w:type="dxa"/>
          </w:tcPr>
          <w:p w14:paraId="6E008D8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R12</w:t>
            </w:r>
          </w:p>
        </w:tc>
        <w:tc>
          <w:tcPr>
            <w:tcW w:w="1544" w:type="dxa"/>
          </w:tcPr>
          <w:p w14:paraId="2643581B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097BD4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84532D8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7BC4CEF9" w14:textId="77777777" w:rsidTr="006E1508">
        <w:trPr>
          <w:trHeight w:val="411"/>
        </w:trPr>
        <w:tc>
          <w:tcPr>
            <w:tcW w:w="1024" w:type="dxa"/>
          </w:tcPr>
          <w:p w14:paraId="6558F3B6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R13</w:t>
            </w:r>
          </w:p>
        </w:tc>
        <w:tc>
          <w:tcPr>
            <w:tcW w:w="1544" w:type="dxa"/>
          </w:tcPr>
          <w:p w14:paraId="208A6A1B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915513E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1DAA3A5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14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705DD353" w14:textId="77777777" w:rsidTr="006E1508">
        <w:trPr>
          <w:trHeight w:val="411"/>
        </w:trPr>
        <w:tc>
          <w:tcPr>
            <w:tcW w:w="1024" w:type="dxa"/>
          </w:tcPr>
          <w:p w14:paraId="48452516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R14</w:t>
            </w:r>
          </w:p>
        </w:tc>
        <w:tc>
          <w:tcPr>
            <w:tcW w:w="1544" w:type="dxa"/>
          </w:tcPr>
          <w:p w14:paraId="1FAC95EF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3B00BC9A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650446D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12D7E303" w14:textId="77777777" w:rsidTr="006E1508">
        <w:trPr>
          <w:trHeight w:val="411"/>
        </w:trPr>
        <w:tc>
          <w:tcPr>
            <w:tcW w:w="1024" w:type="dxa"/>
          </w:tcPr>
          <w:p w14:paraId="5A810D2A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R15</w:t>
            </w:r>
          </w:p>
        </w:tc>
        <w:tc>
          <w:tcPr>
            <w:tcW w:w="1544" w:type="dxa"/>
          </w:tcPr>
          <w:p w14:paraId="23E2E165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1EDB110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6AE96B2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3555BCFB" w14:textId="77777777" w:rsidTr="006E1508">
        <w:trPr>
          <w:trHeight w:val="411"/>
        </w:trPr>
        <w:tc>
          <w:tcPr>
            <w:tcW w:w="1024" w:type="dxa"/>
          </w:tcPr>
          <w:p w14:paraId="7F2CB45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R16</w:t>
            </w:r>
          </w:p>
        </w:tc>
        <w:tc>
          <w:tcPr>
            <w:tcW w:w="1544" w:type="dxa"/>
          </w:tcPr>
          <w:p w14:paraId="710F6E0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7FD0FA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24D94E4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6E0D89E8" w14:textId="77777777" w:rsidTr="006E1508">
        <w:trPr>
          <w:trHeight w:val="411"/>
        </w:trPr>
        <w:tc>
          <w:tcPr>
            <w:tcW w:w="1024" w:type="dxa"/>
          </w:tcPr>
          <w:p w14:paraId="353FADF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R17</w:t>
            </w:r>
          </w:p>
        </w:tc>
        <w:tc>
          <w:tcPr>
            <w:tcW w:w="1544" w:type="dxa"/>
          </w:tcPr>
          <w:p w14:paraId="6701D33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C0FDF4F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7F6B1BE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2CD6FD4B" w14:textId="77777777" w:rsidTr="006E1508">
        <w:trPr>
          <w:trHeight w:val="411"/>
        </w:trPr>
        <w:tc>
          <w:tcPr>
            <w:tcW w:w="1024" w:type="dxa"/>
          </w:tcPr>
          <w:p w14:paraId="187078DA" w14:textId="77777777" w:rsidR="004F06EF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R18</w:t>
            </w:r>
          </w:p>
        </w:tc>
        <w:tc>
          <w:tcPr>
            <w:tcW w:w="1544" w:type="dxa"/>
          </w:tcPr>
          <w:p w14:paraId="2DD9088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A281760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F15A7E5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5ECFC4C1" w14:textId="77777777" w:rsidTr="006E1508">
        <w:trPr>
          <w:trHeight w:val="411"/>
        </w:trPr>
        <w:tc>
          <w:tcPr>
            <w:tcW w:w="1024" w:type="dxa"/>
          </w:tcPr>
          <w:p w14:paraId="4EBFFEE3" w14:textId="77777777" w:rsidR="004F06EF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R19</w:t>
            </w:r>
          </w:p>
        </w:tc>
        <w:tc>
          <w:tcPr>
            <w:tcW w:w="1544" w:type="dxa"/>
          </w:tcPr>
          <w:p w14:paraId="36A21FB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4A83DE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55B68C9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5BA0A7E3" w14:textId="77777777" w:rsidTr="006E1508">
        <w:trPr>
          <w:trHeight w:val="411"/>
        </w:trPr>
        <w:tc>
          <w:tcPr>
            <w:tcW w:w="1024" w:type="dxa"/>
          </w:tcPr>
          <w:p w14:paraId="63BC02DE" w14:textId="77777777" w:rsidR="004F06EF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R20</w:t>
            </w:r>
          </w:p>
        </w:tc>
        <w:tc>
          <w:tcPr>
            <w:tcW w:w="1544" w:type="dxa"/>
          </w:tcPr>
          <w:p w14:paraId="3EC6E7E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FBC2A70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0B5057F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795E904C" w14:textId="77777777" w:rsidTr="006E1508">
        <w:trPr>
          <w:trHeight w:val="417"/>
        </w:trPr>
        <w:tc>
          <w:tcPr>
            <w:tcW w:w="1024" w:type="dxa"/>
          </w:tcPr>
          <w:p w14:paraId="3D5585A2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∑</w:t>
            </w:r>
          </w:p>
        </w:tc>
        <w:tc>
          <w:tcPr>
            <w:tcW w:w="1544" w:type="dxa"/>
          </w:tcPr>
          <w:p w14:paraId="14F46D59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013AC7A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DCC8031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7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</w:tbl>
    <w:p w14:paraId="3BD29975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1955E9DC" w14:textId="77777777" w:rsidR="00735572" w:rsidRDefault="00735572" w:rsidP="00C234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’</w:t>
      </w:r>
    </w:p>
    <w:p w14:paraId="0FF953EC" w14:textId="77777777" w:rsidR="00735572" w:rsidRDefault="00735572" w:rsidP="00C234AE">
      <w:pPr>
        <w:rPr>
          <w:rFonts w:asciiTheme="majorHAnsi" w:hAnsiTheme="majorHAnsi" w:cstheme="majorHAnsi"/>
          <w:sz w:val="24"/>
          <w:szCs w:val="24"/>
        </w:rPr>
      </w:pPr>
    </w:p>
    <w:p w14:paraId="7BCB5F37" w14:textId="77777777" w:rsidR="00276B9E" w:rsidRDefault="00276B9E" w:rsidP="00C234AE">
      <w:pPr>
        <w:rPr>
          <w:rFonts w:asciiTheme="majorHAnsi" w:hAnsiTheme="majorHAnsi" w:cstheme="majorHAnsi"/>
          <w:b/>
          <w:sz w:val="24"/>
          <w:szCs w:val="24"/>
        </w:rPr>
      </w:pPr>
    </w:p>
    <w:p w14:paraId="5359C807" w14:textId="77777777" w:rsidR="00276B9E" w:rsidRDefault="00276B9E" w:rsidP="00C234AE">
      <w:pPr>
        <w:rPr>
          <w:rFonts w:asciiTheme="majorHAnsi" w:hAnsiTheme="majorHAnsi" w:cstheme="majorHAnsi"/>
          <w:b/>
          <w:sz w:val="24"/>
          <w:szCs w:val="24"/>
        </w:rPr>
      </w:pPr>
    </w:p>
    <w:p w14:paraId="7301A54B" w14:textId="77777777" w:rsidR="00276B9E" w:rsidRDefault="00276B9E" w:rsidP="00C234AE">
      <w:pPr>
        <w:rPr>
          <w:rFonts w:asciiTheme="majorHAnsi" w:hAnsiTheme="majorHAnsi" w:cstheme="majorHAnsi"/>
          <w:b/>
          <w:sz w:val="24"/>
          <w:szCs w:val="24"/>
        </w:rPr>
      </w:pPr>
    </w:p>
    <w:p w14:paraId="2A691FB3" w14:textId="77777777" w:rsidR="00276B9E" w:rsidRDefault="00276B9E" w:rsidP="00C234AE">
      <w:pPr>
        <w:rPr>
          <w:rFonts w:asciiTheme="majorHAnsi" w:hAnsiTheme="majorHAnsi" w:cstheme="majorHAnsi"/>
          <w:b/>
          <w:sz w:val="24"/>
          <w:szCs w:val="24"/>
        </w:rPr>
      </w:pPr>
    </w:p>
    <w:p w14:paraId="1450940A" w14:textId="212F30A0" w:rsidR="00735572" w:rsidRPr="00BD6DCF" w:rsidRDefault="00735572" w:rsidP="00C234AE">
      <w:pPr>
        <w:rPr>
          <w:rFonts w:ascii="Arial" w:hAnsi="Arial" w:cs="Arial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Opgave 4.</w:t>
      </w:r>
      <w:r w:rsidR="00BD6DCF">
        <w:rPr>
          <w:rFonts w:asciiTheme="majorHAnsi" w:hAnsiTheme="majorHAnsi" w:cstheme="majorHAnsi"/>
          <w:b/>
          <w:sz w:val="24"/>
          <w:szCs w:val="24"/>
        </w:rPr>
        <w:tab/>
      </w:r>
      <w:r w:rsidR="00BD6DCF">
        <w:rPr>
          <w:rFonts w:asciiTheme="majorHAnsi" w:hAnsiTheme="majorHAnsi" w:cstheme="majorHAnsi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D6DCF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724C0977" w14:textId="77777777" w:rsidR="006619E5" w:rsidRDefault="006619E5" w:rsidP="00C234AE">
      <w:pPr>
        <w:rPr>
          <w:rFonts w:asciiTheme="majorHAnsi" w:hAnsiTheme="majorHAnsi" w:cstheme="majorHAnsi"/>
          <w:b/>
          <w:sz w:val="24"/>
          <w:szCs w:val="24"/>
        </w:rPr>
      </w:pPr>
      <w:r w:rsidRPr="006619E5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drawing>
          <wp:inline distT="0" distB="0" distL="0" distR="0" wp14:anchorId="18A27CA4" wp14:editId="2C946410">
            <wp:extent cx="6014720" cy="4581167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45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-Gitter"/>
        <w:tblW w:w="5524" w:type="dxa"/>
        <w:tblLook w:val="04A0" w:firstRow="1" w:lastRow="0" w:firstColumn="1" w:lastColumn="0" w:noHBand="0" w:noVBand="1"/>
      </w:tblPr>
      <w:tblGrid>
        <w:gridCol w:w="1024"/>
        <w:gridCol w:w="1544"/>
        <w:gridCol w:w="1544"/>
        <w:gridCol w:w="1412"/>
      </w:tblGrid>
      <w:tr w:rsidR="006619E5" w:rsidRPr="009D3588" w14:paraId="1071ED74" w14:textId="77777777" w:rsidTr="006E1508">
        <w:trPr>
          <w:trHeight w:val="345"/>
        </w:trPr>
        <w:tc>
          <w:tcPr>
            <w:tcW w:w="1024" w:type="dxa"/>
          </w:tcPr>
          <w:p w14:paraId="6A140AA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DE9D155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544" w:type="dxa"/>
          </w:tcPr>
          <w:p w14:paraId="2E107ED9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412" w:type="dxa"/>
          </w:tcPr>
          <w:p w14:paraId="49DF23EC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</w:tr>
      <w:tr w:rsidR="006619E5" w:rsidRPr="009D3588" w14:paraId="5B82AF47" w14:textId="77777777" w:rsidTr="006E1508">
        <w:trPr>
          <w:trHeight w:val="450"/>
        </w:trPr>
        <w:tc>
          <w:tcPr>
            <w:tcW w:w="1024" w:type="dxa"/>
          </w:tcPr>
          <w:p w14:paraId="7DAF3103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544" w:type="dxa"/>
          </w:tcPr>
          <w:p w14:paraId="44F830EF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07A0995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2A</w:t>
            </w:r>
          </w:p>
        </w:tc>
        <w:tc>
          <w:tcPr>
            <w:tcW w:w="1412" w:type="dxa"/>
          </w:tcPr>
          <w:p w14:paraId="64CE5AEA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6619E5" w:rsidRPr="009D3588" w14:paraId="3D598857" w14:textId="77777777" w:rsidTr="006E1508">
        <w:trPr>
          <w:trHeight w:val="400"/>
        </w:trPr>
        <w:tc>
          <w:tcPr>
            <w:tcW w:w="1024" w:type="dxa"/>
          </w:tcPr>
          <w:p w14:paraId="3F8B2E27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544" w:type="dxa"/>
          </w:tcPr>
          <w:p w14:paraId="59767591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30892EFE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9DC8EA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39A45717" w14:textId="77777777" w:rsidTr="006E1508">
        <w:trPr>
          <w:trHeight w:val="433"/>
        </w:trPr>
        <w:tc>
          <w:tcPr>
            <w:tcW w:w="1024" w:type="dxa"/>
          </w:tcPr>
          <w:p w14:paraId="2ED04C1F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544" w:type="dxa"/>
          </w:tcPr>
          <w:p w14:paraId="080504ED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39AAC66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FD496A7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0B4BDF67" w14:textId="77777777" w:rsidTr="006E1508">
        <w:trPr>
          <w:trHeight w:val="397"/>
        </w:trPr>
        <w:tc>
          <w:tcPr>
            <w:tcW w:w="1024" w:type="dxa"/>
          </w:tcPr>
          <w:p w14:paraId="70ADDFB3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544" w:type="dxa"/>
          </w:tcPr>
          <w:p w14:paraId="596BC7C4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6DBA03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2A</w:t>
            </w:r>
          </w:p>
        </w:tc>
        <w:tc>
          <w:tcPr>
            <w:tcW w:w="1412" w:type="dxa"/>
          </w:tcPr>
          <w:p w14:paraId="029E3B0C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6619E5" w:rsidRPr="009D3588" w14:paraId="568472B1" w14:textId="77777777" w:rsidTr="006E1508">
        <w:trPr>
          <w:trHeight w:val="417"/>
        </w:trPr>
        <w:tc>
          <w:tcPr>
            <w:tcW w:w="1024" w:type="dxa"/>
          </w:tcPr>
          <w:p w14:paraId="78C6340E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544" w:type="dxa"/>
          </w:tcPr>
          <w:p w14:paraId="66C7F26A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6V</w:t>
            </w:r>
          </w:p>
        </w:tc>
        <w:tc>
          <w:tcPr>
            <w:tcW w:w="1544" w:type="dxa"/>
          </w:tcPr>
          <w:p w14:paraId="1FABA872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769F263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6619E5" w:rsidRPr="009D3588" w14:paraId="0E91338F" w14:textId="77777777" w:rsidTr="006E1508">
        <w:trPr>
          <w:trHeight w:val="423"/>
        </w:trPr>
        <w:tc>
          <w:tcPr>
            <w:tcW w:w="1024" w:type="dxa"/>
          </w:tcPr>
          <w:p w14:paraId="3230C904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544" w:type="dxa"/>
          </w:tcPr>
          <w:p w14:paraId="149C7AB1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21BA2C7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9409B44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392E410E" w14:textId="77777777" w:rsidTr="006E1508">
        <w:trPr>
          <w:trHeight w:val="415"/>
        </w:trPr>
        <w:tc>
          <w:tcPr>
            <w:tcW w:w="1024" w:type="dxa"/>
          </w:tcPr>
          <w:p w14:paraId="73739CBC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R7</w:t>
            </w:r>
          </w:p>
        </w:tc>
        <w:tc>
          <w:tcPr>
            <w:tcW w:w="1544" w:type="dxa"/>
          </w:tcPr>
          <w:p w14:paraId="3550C372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666BCA9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E608DD6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5A028F64" w14:textId="77777777" w:rsidTr="006E1508">
        <w:trPr>
          <w:trHeight w:val="421"/>
        </w:trPr>
        <w:tc>
          <w:tcPr>
            <w:tcW w:w="1024" w:type="dxa"/>
          </w:tcPr>
          <w:p w14:paraId="3E8288A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R8</w:t>
            </w:r>
          </w:p>
        </w:tc>
        <w:tc>
          <w:tcPr>
            <w:tcW w:w="1544" w:type="dxa"/>
          </w:tcPr>
          <w:p w14:paraId="30C17551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8BE6791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B97CF90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4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08F9D94A" w14:textId="77777777" w:rsidTr="006E1508">
        <w:trPr>
          <w:trHeight w:val="413"/>
        </w:trPr>
        <w:tc>
          <w:tcPr>
            <w:tcW w:w="1024" w:type="dxa"/>
          </w:tcPr>
          <w:p w14:paraId="2F43E57E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R9</w:t>
            </w:r>
          </w:p>
        </w:tc>
        <w:tc>
          <w:tcPr>
            <w:tcW w:w="1544" w:type="dxa"/>
          </w:tcPr>
          <w:p w14:paraId="5AC7D76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8V</w:t>
            </w:r>
          </w:p>
        </w:tc>
        <w:tc>
          <w:tcPr>
            <w:tcW w:w="1544" w:type="dxa"/>
          </w:tcPr>
          <w:p w14:paraId="3F9F994E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8C92E15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6619E5" w:rsidRPr="009D3588" w14:paraId="7A946C6A" w14:textId="77777777" w:rsidTr="006E1508">
        <w:trPr>
          <w:trHeight w:val="417"/>
        </w:trPr>
        <w:tc>
          <w:tcPr>
            <w:tcW w:w="1024" w:type="dxa"/>
          </w:tcPr>
          <w:p w14:paraId="74119072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∑</w:t>
            </w:r>
          </w:p>
        </w:tc>
        <w:tc>
          <w:tcPr>
            <w:tcW w:w="1544" w:type="dxa"/>
          </w:tcPr>
          <w:p w14:paraId="60DF57D4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18V</w:t>
            </w:r>
          </w:p>
        </w:tc>
        <w:tc>
          <w:tcPr>
            <w:tcW w:w="1544" w:type="dxa"/>
          </w:tcPr>
          <w:p w14:paraId="733947F0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7789BFEA" w14:textId="77777777" w:rsidR="006619E5" w:rsidRPr="009D3588" w:rsidRDefault="006619E5" w:rsidP="006619E5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2B101AD1" w14:textId="77777777" w:rsidR="006619E5" w:rsidRPr="00735572" w:rsidRDefault="006619E5" w:rsidP="00C234AE">
      <w:pPr>
        <w:rPr>
          <w:rFonts w:asciiTheme="majorHAnsi" w:hAnsiTheme="majorHAnsi" w:cstheme="majorHAnsi"/>
          <w:b/>
          <w:sz w:val="24"/>
          <w:szCs w:val="24"/>
        </w:rPr>
      </w:pPr>
    </w:p>
    <w:sectPr w:rsidR="006619E5" w:rsidRPr="00735572" w:rsidSect="00671D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C74BA" w14:textId="77777777" w:rsidR="00CD7E8D" w:rsidRDefault="00CD7E8D" w:rsidP="00D33344">
      <w:r>
        <w:separator/>
      </w:r>
    </w:p>
  </w:endnote>
  <w:endnote w:type="continuationSeparator" w:id="0">
    <w:p w14:paraId="1BA2A51A" w14:textId="77777777" w:rsidR="00CD7E8D" w:rsidRDefault="00CD7E8D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1E2FF" w14:textId="77777777" w:rsidR="00987DEB" w:rsidRDefault="00987DE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9F8B" w14:textId="77777777" w:rsidR="00987DEB" w:rsidRDefault="00987DEB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657BC" w14:textId="77777777" w:rsidR="00987DEB" w:rsidRDefault="00987D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F9466" w14:textId="77777777" w:rsidR="00CD7E8D" w:rsidRDefault="00CD7E8D" w:rsidP="00D33344">
      <w:r>
        <w:separator/>
      </w:r>
    </w:p>
  </w:footnote>
  <w:footnote w:type="continuationSeparator" w:id="0">
    <w:p w14:paraId="1F2AE8E7" w14:textId="77777777" w:rsidR="00CD7E8D" w:rsidRDefault="00CD7E8D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E624D" w14:textId="77777777" w:rsidR="00987DEB" w:rsidRDefault="00987DE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C3BA" w14:textId="77777777" w:rsidR="00B045B3" w:rsidRPr="00510159" w:rsidRDefault="00B045B3" w:rsidP="00B045B3">
    <w:pPr>
      <w:pStyle w:val="Brdtekst"/>
      <w:ind w:left="0"/>
      <w:jc w:val="both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9C6741E" wp14:editId="0D617A1E">
          <wp:simplePos x="0" y="0"/>
          <wp:positionH relativeFrom="margin">
            <wp:posOffset>5162550</wp:posOffset>
          </wp:positionH>
          <wp:positionV relativeFrom="paragraph">
            <wp:posOffset>-153035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Elektriker</w:t>
    </w:r>
  </w:p>
  <w:p w14:paraId="224D8B65" w14:textId="6A6DB206" w:rsidR="00B74B8D" w:rsidRPr="00B045B3" w:rsidRDefault="00B045B3" w:rsidP="00B045B3">
    <w:pPr>
      <w:pStyle w:val="Brdtekst"/>
      <w:tabs>
        <w:tab w:val="left" w:pos="8595"/>
        <w:tab w:val="right" w:pos="9472"/>
      </w:tabs>
      <w:ind w:left="0"/>
      <w:jc w:val="both"/>
      <w:rPr>
        <w:sz w:val="2"/>
        <w:szCs w:val="2"/>
      </w:rPr>
    </w:pPr>
    <w:r>
      <w:t>Opgavesæt 4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D48A4" w14:textId="77777777" w:rsidR="00987DEB" w:rsidRDefault="00987DE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184859">
    <w:abstractNumId w:val="4"/>
  </w:num>
  <w:num w:numId="2" w16cid:durableId="761417638">
    <w:abstractNumId w:val="3"/>
  </w:num>
  <w:num w:numId="3" w16cid:durableId="69470149">
    <w:abstractNumId w:val="0"/>
  </w:num>
  <w:num w:numId="4" w16cid:durableId="1707636377">
    <w:abstractNumId w:val="1"/>
  </w:num>
  <w:num w:numId="5" w16cid:durableId="177741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848E4"/>
    <w:rsid w:val="000E6BD9"/>
    <w:rsid w:val="00107893"/>
    <w:rsid w:val="00141D0C"/>
    <w:rsid w:val="0018062C"/>
    <w:rsid w:val="001A0D75"/>
    <w:rsid w:val="001D11BF"/>
    <w:rsid w:val="0021642A"/>
    <w:rsid w:val="00247620"/>
    <w:rsid w:val="0027215D"/>
    <w:rsid w:val="00276B9E"/>
    <w:rsid w:val="00282763"/>
    <w:rsid w:val="002860AB"/>
    <w:rsid w:val="002B67F9"/>
    <w:rsid w:val="002D1DEC"/>
    <w:rsid w:val="002D3CF3"/>
    <w:rsid w:val="002E170C"/>
    <w:rsid w:val="003C5EEF"/>
    <w:rsid w:val="003D6C16"/>
    <w:rsid w:val="003E1B9A"/>
    <w:rsid w:val="00455D40"/>
    <w:rsid w:val="00470E2D"/>
    <w:rsid w:val="00492B20"/>
    <w:rsid w:val="004C65DA"/>
    <w:rsid w:val="004D3542"/>
    <w:rsid w:val="004E41D9"/>
    <w:rsid w:val="004E77B2"/>
    <w:rsid w:val="004F06EF"/>
    <w:rsid w:val="0051114A"/>
    <w:rsid w:val="005B365E"/>
    <w:rsid w:val="005B7B47"/>
    <w:rsid w:val="006619E5"/>
    <w:rsid w:val="00671D3F"/>
    <w:rsid w:val="00702091"/>
    <w:rsid w:val="00732D6D"/>
    <w:rsid w:val="00735572"/>
    <w:rsid w:val="00746BBA"/>
    <w:rsid w:val="00752B8F"/>
    <w:rsid w:val="00795969"/>
    <w:rsid w:val="007E033B"/>
    <w:rsid w:val="007E3A2E"/>
    <w:rsid w:val="00807DBE"/>
    <w:rsid w:val="00813F44"/>
    <w:rsid w:val="0082596C"/>
    <w:rsid w:val="00827D8D"/>
    <w:rsid w:val="008C5290"/>
    <w:rsid w:val="008C61A4"/>
    <w:rsid w:val="009014F4"/>
    <w:rsid w:val="00935B5D"/>
    <w:rsid w:val="00942ABD"/>
    <w:rsid w:val="009469AA"/>
    <w:rsid w:val="00957D95"/>
    <w:rsid w:val="009802B1"/>
    <w:rsid w:val="00987DEB"/>
    <w:rsid w:val="00996B7B"/>
    <w:rsid w:val="009B5E50"/>
    <w:rsid w:val="009C7896"/>
    <w:rsid w:val="009D3588"/>
    <w:rsid w:val="00A046D2"/>
    <w:rsid w:val="00A6568A"/>
    <w:rsid w:val="00A8407A"/>
    <w:rsid w:val="00A92353"/>
    <w:rsid w:val="00AA1F4C"/>
    <w:rsid w:val="00AA24A6"/>
    <w:rsid w:val="00AE5EDA"/>
    <w:rsid w:val="00B045B3"/>
    <w:rsid w:val="00B13F1B"/>
    <w:rsid w:val="00B40FA0"/>
    <w:rsid w:val="00B42439"/>
    <w:rsid w:val="00B74B8D"/>
    <w:rsid w:val="00B77D69"/>
    <w:rsid w:val="00BA501D"/>
    <w:rsid w:val="00BD6DCF"/>
    <w:rsid w:val="00C00300"/>
    <w:rsid w:val="00C234AE"/>
    <w:rsid w:val="00C440B6"/>
    <w:rsid w:val="00CA30E4"/>
    <w:rsid w:val="00CD7E8D"/>
    <w:rsid w:val="00CE1115"/>
    <w:rsid w:val="00D142E9"/>
    <w:rsid w:val="00D1763A"/>
    <w:rsid w:val="00D33344"/>
    <w:rsid w:val="00D64F9C"/>
    <w:rsid w:val="00DC4156"/>
    <w:rsid w:val="00E03A21"/>
    <w:rsid w:val="00E12F37"/>
    <w:rsid w:val="00E37D58"/>
    <w:rsid w:val="00E44014"/>
    <w:rsid w:val="00E93063"/>
    <w:rsid w:val="00EC7E3E"/>
    <w:rsid w:val="00EE1810"/>
    <w:rsid w:val="00F06FBB"/>
    <w:rsid w:val="00F32730"/>
    <w:rsid w:val="00F8132B"/>
    <w:rsid w:val="00F87B72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080A51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table" w:styleId="Tabel-Gitter">
    <w:name w:val="Table Grid"/>
    <w:basedOn w:val="Tabel-Normal"/>
    <w:uiPriority w:val="39"/>
    <w:rsid w:val="004E4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671D3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3.xml><?xml version="1.0" encoding="utf-8"?>
<ds:datastoreItem xmlns:ds="http://schemas.openxmlformats.org/officeDocument/2006/customXml" ds:itemID="{DE4537DE-7D32-4C5C-B7F6-66592BD069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173</TotalTime>
  <Pages>5</Pages>
  <Words>186</Words>
  <Characters>653</Characters>
  <Application>Microsoft Office Word</Application>
  <DocSecurity>0</DocSecurity>
  <Lines>326</Lines>
  <Paragraphs>139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13</cp:revision>
  <cp:lastPrinted>2024-02-13T08:18:00Z</cp:lastPrinted>
  <dcterms:created xsi:type="dcterms:W3CDTF">2021-02-09T08:06:00Z</dcterms:created>
  <dcterms:modified xsi:type="dcterms:W3CDTF">2024-02-13T12:13:00Z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