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35577" w14:textId="77777777" w:rsidR="00107893" w:rsidRPr="00BD6DCF" w:rsidRDefault="00107893">
      <w:pPr>
        <w:rPr>
          <w:rFonts w:ascii="Arial" w:hAnsi="Arial" w:cs="Arial"/>
          <w:sz w:val="24"/>
          <w:szCs w:val="24"/>
        </w:rPr>
      </w:pPr>
      <w:r w:rsidRPr="009D3588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>Opgave 1.</w:t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73327AC9" w14:textId="77777777" w:rsidR="004E41D9" w:rsidRPr="009D3588" w:rsidRDefault="004E41D9">
      <w:pPr>
        <w:rPr>
          <w:rFonts w:asciiTheme="majorHAnsi" w:hAnsiTheme="majorHAnsi" w:cstheme="majorHAnsi"/>
          <w:sz w:val="24"/>
          <w:szCs w:val="24"/>
        </w:rPr>
      </w:pPr>
      <w:r w:rsidRPr="009D3588">
        <w:rPr>
          <w:rFonts w:asciiTheme="majorHAnsi" w:hAnsiTheme="majorHAnsi" w:cstheme="majorHAnsi"/>
          <w:noProof/>
          <w:sz w:val="24"/>
          <w:szCs w:val="24"/>
          <w:lang w:eastAsia="da-DK"/>
        </w:rPr>
        <w:drawing>
          <wp:inline distT="0" distB="0" distL="0" distR="0" wp14:anchorId="23E18497" wp14:editId="1DA86555">
            <wp:extent cx="6705600" cy="390347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76" cy="39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78F0" w14:textId="77777777" w:rsidR="004E41D9" w:rsidRPr="009D3588" w:rsidRDefault="004E41D9" w:rsidP="0010789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Tabel-Gitter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4E41D9" w:rsidRPr="009D3588" w14:paraId="37B48D14" w14:textId="77777777" w:rsidTr="00107893">
        <w:trPr>
          <w:trHeight w:val="345"/>
        </w:trPr>
        <w:tc>
          <w:tcPr>
            <w:tcW w:w="1024" w:type="dxa"/>
          </w:tcPr>
          <w:p w14:paraId="1E357C36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4EAE230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41F3F240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46A15E89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4E41D9" w:rsidRPr="009D3588" w14:paraId="70452498" w14:textId="77777777" w:rsidTr="00107893">
        <w:trPr>
          <w:trHeight w:val="450"/>
        </w:trPr>
        <w:tc>
          <w:tcPr>
            <w:tcW w:w="1024" w:type="dxa"/>
          </w:tcPr>
          <w:p w14:paraId="249513E8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0629646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CFCA07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2A432FF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10Ω</w:t>
            </w:r>
          </w:p>
        </w:tc>
      </w:tr>
      <w:tr w:rsidR="004E41D9" w:rsidRPr="009D3588" w14:paraId="407CDDB9" w14:textId="77777777" w:rsidTr="00107893">
        <w:trPr>
          <w:trHeight w:val="400"/>
        </w:trPr>
        <w:tc>
          <w:tcPr>
            <w:tcW w:w="1024" w:type="dxa"/>
          </w:tcPr>
          <w:p w14:paraId="2799D1C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5310D7AB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82E8CF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CE1E0E1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12Ω</w:t>
            </w:r>
          </w:p>
        </w:tc>
      </w:tr>
      <w:tr w:rsidR="004E41D9" w:rsidRPr="009D3588" w14:paraId="272D08D1" w14:textId="77777777" w:rsidTr="00107893">
        <w:trPr>
          <w:trHeight w:val="433"/>
        </w:trPr>
        <w:tc>
          <w:tcPr>
            <w:tcW w:w="1024" w:type="dxa"/>
          </w:tcPr>
          <w:p w14:paraId="1152CEB6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30D0E10D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8568DC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B8923BF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14Ω</w:t>
            </w:r>
          </w:p>
        </w:tc>
      </w:tr>
      <w:tr w:rsidR="004E41D9" w:rsidRPr="009D3588" w14:paraId="10F079A8" w14:textId="77777777" w:rsidTr="00107893">
        <w:trPr>
          <w:trHeight w:val="397"/>
        </w:trPr>
        <w:tc>
          <w:tcPr>
            <w:tcW w:w="1024" w:type="dxa"/>
          </w:tcPr>
          <w:p w14:paraId="05B7F6C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7D82A9E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8BDB21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065801C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7,5Ω</w:t>
            </w:r>
          </w:p>
        </w:tc>
      </w:tr>
      <w:tr w:rsidR="004E41D9" w:rsidRPr="009D3588" w14:paraId="560BBFDA" w14:textId="77777777" w:rsidTr="00107893">
        <w:trPr>
          <w:trHeight w:val="417"/>
        </w:trPr>
        <w:tc>
          <w:tcPr>
            <w:tcW w:w="1024" w:type="dxa"/>
          </w:tcPr>
          <w:p w14:paraId="7477E07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35EA5B0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AB28DFA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EFDB4BF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55Ω</w:t>
            </w:r>
          </w:p>
        </w:tc>
      </w:tr>
      <w:tr w:rsidR="004E41D9" w:rsidRPr="009D3588" w14:paraId="77A3E85F" w14:textId="77777777" w:rsidTr="00107893">
        <w:trPr>
          <w:trHeight w:val="423"/>
        </w:trPr>
        <w:tc>
          <w:tcPr>
            <w:tcW w:w="1024" w:type="dxa"/>
          </w:tcPr>
          <w:p w14:paraId="1BCBFE7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7BECEC45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10V</w:t>
            </w:r>
          </w:p>
        </w:tc>
        <w:tc>
          <w:tcPr>
            <w:tcW w:w="1544" w:type="dxa"/>
          </w:tcPr>
          <w:p w14:paraId="4B310E40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1,3A</w:t>
            </w:r>
          </w:p>
        </w:tc>
        <w:tc>
          <w:tcPr>
            <w:tcW w:w="1412" w:type="dxa"/>
          </w:tcPr>
          <w:p w14:paraId="33FC7867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E41D9" w:rsidRPr="009D3588" w14:paraId="379B1B6C" w14:textId="77777777" w:rsidTr="00107893">
        <w:trPr>
          <w:trHeight w:val="415"/>
        </w:trPr>
        <w:tc>
          <w:tcPr>
            <w:tcW w:w="1024" w:type="dxa"/>
          </w:tcPr>
          <w:p w14:paraId="6616865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092D6F63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2F16D506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9F71987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7Ω</w:t>
            </w:r>
          </w:p>
        </w:tc>
      </w:tr>
      <w:tr w:rsidR="004E41D9" w:rsidRPr="009D3588" w14:paraId="0F47424B" w14:textId="77777777" w:rsidTr="00107893">
        <w:trPr>
          <w:trHeight w:val="421"/>
        </w:trPr>
        <w:tc>
          <w:tcPr>
            <w:tcW w:w="1024" w:type="dxa"/>
          </w:tcPr>
          <w:p w14:paraId="5477CDBB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131C746D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5AB25E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1D90FFD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8Ω</w:t>
            </w:r>
          </w:p>
        </w:tc>
      </w:tr>
      <w:tr w:rsidR="004E41D9" w:rsidRPr="009D3588" w14:paraId="5282E458" w14:textId="77777777" w:rsidTr="00107893">
        <w:trPr>
          <w:trHeight w:val="413"/>
        </w:trPr>
        <w:tc>
          <w:tcPr>
            <w:tcW w:w="1024" w:type="dxa"/>
          </w:tcPr>
          <w:p w14:paraId="3BC6E182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57C5FCC9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17F8C93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540D045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9Ω</w:t>
            </w:r>
          </w:p>
        </w:tc>
      </w:tr>
      <w:tr w:rsidR="004E41D9" w:rsidRPr="009D3588" w14:paraId="142702D5" w14:textId="77777777" w:rsidTr="00107893">
        <w:trPr>
          <w:trHeight w:val="419"/>
        </w:trPr>
        <w:tc>
          <w:tcPr>
            <w:tcW w:w="1024" w:type="dxa"/>
          </w:tcPr>
          <w:p w14:paraId="027EF8C9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R10</w:t>
            </w:r>
          </w:p>
        </w:tc>
        <w:tc>
          <w:tcPr>
            <w:tcW w:w="1544" w:type="dxa"/>
          </w:tcPr>
          <w:p w14:paraId="5C1AF150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0A8700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8DF28A5" w14:textId="77777777" w:rsidR="004E41D9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8Ω</w:t>
            </w:r>
          </w:p>
        </w:tc>
      </w:tr>
      <w:tr w:rsidR="004E41D9" w:rsidRPr="009D3588" w14:paraId="3AE28551" w14:textId="77777777" w:rsidTr="00107893">
        <w:trPr>
          <w:trHeight w:val="411"/>
        </w:trPr>
        <w:tc>
          <w:tcPr>
            <w:tcW w:w="1024" w:type="dxa"/>
          </w:tcPr>
          <w:p w14:paraId="37A46465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R11</w:t>
            </w:r>
          </w:p>
        </w:tc>
        <w:tc>
          <w:tcPr>
            <w:tcW w:w="1544" w:type="dxa"/>
          </w:tcPr>
          <w:p w14:paraId="38AC4751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438B2FC" w14:textId="77777777" w:rsidR="004E41D9" w:rsidRPr="009D3588" w:rsidRDefault="004E41D9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E374F1A" w14:textId="77777777" w:rsidR="004E41D9" w:rsidRPr="009D3588" w:rsidRDefault="00EC7E3E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</w:t>
            </w:r>
            <w:r w:rsidR="00107893"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107893" w:rsidRPr="009D3588" w14:paraId="3901C0D3" w14:textId="77777777" w:rsidTr="00107893">
        <w:trPr>
          <w:trHeight w:val="417"/>
        </w:trPr>
        <w:tc>
          <w:tcPr>
            <w:tcW w:w="1024" w:type="dxa"/>
          </w:tcPr>
          <w:p w14:paraId="1F214B58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∑</w:t>
            </w:r>
          </w:p>
        </w:tc>
        <w:tc>
          <w:tcPr>
            <w:tcW w:w="1544" w:type="dxa"/>
          </w:tcPr>
          <w:p w14:paraId="5B543D6B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9C51287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864AB06" w14:textId="77777777" w:rsidR="00107893" w:rsidRPr="009D3588" w:rsidRDefault="00107893" w:rsidP="00107893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134F289C" w14:textId="77777777" w:rsidR="00EE1810" w:rsidRPr="00BD6DCF" w:rsidRDefault="009D3588" w:rsidP="00807DBE">
      <w:pPr>
        <w:rPr>
          <w:rFonts w:ascii="Arial" w:hAnsi="Arial" w:cs="Arial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Opgave 2.</w:t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ED5A6DC" w14:textId="77777777" w:rsidR="00C234AE" w:rsidRDefault="00C234AE" w:rsidP="00807DBE">
      <w:pPr>
        <w:rPr>
          <w:rFonts w:asciiTheme="majorHAnsi" w:hAnsiTheme="majorHAnsi" w:cstheme="majorHAnsi"/>
          <w:b/>
          <w:sz w:val="24"/>
          <w:szCs w:val="24"/>
        </w:rPr>
      </w:pPr>
      <w:r w:rsidRPr="00C234AE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drawing>
          <wp:inline distT="0" distB="0" distL="0" distR="0" wp14:anchorId="60442480" wp14:editId="31392C4D">
            <wp:extent cx="6353175" cy="3776353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47" cy="37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pPr w:leftFromText="141" w:rightFromText="141" w:vertAnchor="text" w:horzAnchor="margin" w:tblpY="-33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BD6DCF" w:rsidRPr="009D3588" w14:paraId="40BCCBCE" w14:textId="77777777" w:rsidTr="00BD6DCF">
        <w:trPr>
          <w:trHeight w:val="345"/>
        </w:trPr>
        <w:tc>
          <w:tcPr>
            <w:tcW w:w="1024" w:type="dxa"/>
          </w:tcPr>
          <w:p w14:paraId="456F3CF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7835B1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6549C55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5A24617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BD6DCF" w:rsidRPr="009D3588" w14:paraId="4BB7204D" w14:textId="77777777" w:rsidTr="00BD6DCF">
        <w:trPr>
          <w:trHeight w:val="450"/>
        </w:trPr>
        <w:tc>
          <w:tcPr>
            <w:tcW w:w="1024" w:type="dxa"/>
          </w:tcPr>
          <w:p w14:paraId="25E37E0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23674E87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D3C656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10B5B37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10686090" w14:textId="77777777" w:rsidTr="00BD6DCF">
        <w:trPr>
          <w:trHeight w:val="400"/>
        </w:trPr>
        <w:tc>
          <w:tcPr>
            <w:tcW w:w="1024" w:type="dxa"/>
          </w:tcPr>
          <w:p w14:paraId="4B5F033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170B154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F3BCC10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4104D0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1CD84D70" w14:textId="77777777" w:rsidTr="00BD6DCF">
        <w:trPr>
          <w:trHeight w:val="433"/>
        </w:trPr>
        <w:tc>
          <w:tcPr>
            <w:tcW w:w="1024" w:type="dxa"/>
          </w:tcPr>
          <w:p w14:paraId="0F4D2552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1D9D665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3A6B461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06C7BD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5E4356C5" w14:textId="77777777" w:rsidTr="00BD6DCF">
        <w:trPr>
          <w:trHeight w:val="397"/>
        </w:trPr>
        <w:tc>
          <w:tcPr>
            <w:tcW w:w="1024" w:type="dxa"/>
          </w:tcPr>
          <w:p w14:paraId="311F831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20F545E1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C867C8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E639B22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38D89080" w14:textId="77777777" w:rsidTr="00BD6DCF">
        <w:trPr>
          <w:trHeight w:val="417"/>
        </w:trPr>
        <w:tc>
          <w:tcPr>
            <w:tcW w:w="1024" w:type="dxa"/>
          </w:tcPr>
          <w:p w14:paraId="5864A13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278A09D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5A903F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00988F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01FDC6FC" w14:textId="77777777" w:rsidTr="00BD6DCF">
        <w:trPr>
          <w:trHeight w:val="423"/>
        </w:trPr>
        <w:tc>
          <w:tcPr>
            <w:tcW w:w="1024" w:type="dxa"/>
          </w:tcPr>
          <w:p w14:paraId="672C4275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27FE790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8765C1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FB8721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26F1E0EC" w14:textId="77777777" w:rsidTr="00BD6DCF">
        <w:trPr>
          <w:trHeight w:val="415"/>
        </w:trPr>
        <w:tc>
          <w:tcPr>
            <w:tcW w:w="1024" w:type="dxa"/>
          </w:tcPr>
          <w:p w14:paraId="7FC750D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1C762BA5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C751EF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433167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4EDB41ED" w14:textId="77777777" w:rsidTr="00BD6DCF">
        <w:trPr>
          <w:trHeight w:val="421"/>
        </w:trPr>
        <w:tc>
          <w:tcPr>
            <w:tcW w:w="1024" w:type="dxa"/>
          </w:tcPr>
          <w:p w14:paraId="284E83B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671FF65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03A7944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1A</w:t>
            </w:r>
          </w:p>
        </w:tc>
        <w:tc>
          <w:tcPr>
            <w:tcW w:w="1412" w:type="dxa"/>
          </w:tcPr>
          <w:p w14:paraId="6E4B03BC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BD6DCF" w:rsidRPr="009D3588" w14:paraId="61CC8414" w14:textId="77777777" w:rsidTr="00BD6DCF">
        <w:trPr>
          <w:trHeight w:val="413"/>
        </w:trPr>
        <w:tc>
          <w:tcPr>
            <w:tcW w:w="1024" w:type="dxa"/>
          </w:tcPr>
          <w:p w14:paraId="4C7CFA0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71911C6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6FBCC9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4E5DFE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51C75A18" w14:textId="77777777" w:rsidTr="00BD6DCF">
        <w:trPr>
          <w:trHeight w:val="419"/>
        </w:trPr>
        <w:tc>
          <w:tcPr>
            <w:tcW w:w="1024" w:type="dxa"/>
          </w:tcPr>
          <w:p w14:paraId="7DF3CC34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R10</w:t>
            </w:r>
          </w:p>
        </w:tc>
        <w:tc>
          <w:tcPr>
            <w:tcW w:w="1544" w:type="dxa"/>
          </w:tcPr>
          <w:p w14:paraId="0CEDD809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B858F8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DE0526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05CD1E60" w14:textId="77777777" w:rsidTr="00BD6DCF">
        <w:trPr>
          <w:trHeight w:val="411"/>
        </w:trPr>
        <w:tc>
          <w:tcPr>
            <w:tcW w:w="1024" w:type="dxa"/>
          </w:tcPr>
          <w:p w14:paraId="67D8289A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R11</w:t>
            </w:r>
          </w:p>
        </w:tc>
        <w:tc>
          <w:tcPr>
            <w:tcW w:w="1544" w:type="dxa"/>
          </w:tcPr>
          <w:p w14:paraId="6A9A8CA3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6122A3F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1EB955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1D1F382D" w14:textId="77777777" w:rsidTr="00BD6DCF">
        <w:trPr>
          <w:trHeight w:val="411"/>
        </w:trPr>
        <w:tc>
          <w:tcPr>
            <w:tcW w:w="1024" w:type="dxa"/>
          </w:tcPr>
          <w:p w14:paraId="2912EE57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R12</w:t>
            </w:r>
          </w:p>
        </w:tc>
        <w:tc>
          <w:tcPr>
            <w:tcW w:w="1544" w:type="dxa"/>
          </w:tcPr>
          <w:p w14:paraId="564E528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5C1C7FD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621E371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9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BD6DCF" w:rsidRPr="009D3588" w14:paraId="76089FB7" w14:textId="77777777" w:rsidTr="00BD6DCF">
        <w:trPr>
          <w:trHeight w:val="417"/>
        </w:trPr>
        <w:tc>
          <w:tcPr>
            <w:tcW w:w="1024" w:type="dxa"/>
          </w:tcPr>
          <w:p w14:paraId="51BACCD2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06507028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6EB562B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D558CD6" w14:textId="77777777" w:rsidR="00BD6DCF" w:rsidRPr="009D3588" w:rsidRDefault="00BD6DCF" w:rsidP="00BD6DC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16,5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</w:tbl>
    <w:p w14:paraId="43E4359A" w14:textId="77777777" w:rsidR="00C234AE" w:rsidRPr="009D3588" w:rsidRDefault="00C234AE" w:rsidP="00C234AE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4E9342E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21839D62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13975D1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2469BC21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0762F25E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79F8B259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4DEF4FF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0869AD70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92F4A26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063C70F2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7C59EEC" w14:textId="77777777" w:rsidR="00BD6DCF" w:rsidRDefault="00BD6DCF" w:rsidP="00C234AE">
      <w:pPr>
        <w:rPr>
          <w:rFonts w:asciiTheme="majorHAnsi" w:hAnsiTheme="majorHAnsi" w:cstheme="majorHAnsi"/>
          <w:b/>
          <w:noProof/>
          <w:sz w:val="24"/>
          <w:szCs w:val="24"/>
          <w:lang w:eastAsia="da-DK"/>
        </w:rPr>
      </w:pPr>
    </w:p>
    <w:p w14:paraId="536EA79D" w14:textId="77777777" w:rsidR="004F06EF" w:rsidRPr="00BD6DCF" w:rsidRDefault="00735572" w:rsidP="00C234AE">
      <w:pPr>
        <w:rPr>
          <w:rFonts w:ascii="Arial" w:hAnsi="Arial" w:cs="Arial"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>Opgave 3.</w:t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w:r w:rsidR="00BD6DCF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72110BE" w14:textId="77777777" w:rsidR="00C234AE" w:rsidRDefault="0027215D" w:rsidP="00C234AE">
      <w:pPr>
        <w:rPr>
          <w:rFonts w:asciiTheme="majorHAnsi" w:hAnsiTheme="majorHAnsi" w:cstheme="majorHAnsi"/>
          <w:sz w:val="24"/>
          <w:szCs w:val="24"/>
        </w:rPr>
      </w:pPr>
      <w:r w:rsidRPr="0027215D">
        <w:rPr>
          <w:rFonts w:asciiTheme="majorHAnsi" w:hAnsiTheme="majorHAnsi" w:cstheme="majorHAnsi"/>
          <w:noProof/>
          <w:sz w:val="24"/>
          <w:szCs w:val="24"/>
          <w:lang w:eastAsia="da-DK"/>
        </w:rPr>
        <w:lastRenderedPageBreak/>
        <w:drawing>
          <wp:inline distT="0" distB="0" distL="0" distR="0" wp14:anchorId="79654BBA" wp14:editId="3E1722E5">
            <wp:extent cx="6890023" cy="4738254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36" cy="47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39A4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608C22A4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7B19D427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28ECCF8F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1FE3704D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7357FB28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114B2EC9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0C4E953D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3DBFEBD3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el-Gitter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4F06EF" w:rsidRPr="009D3588" w14:paraId="082826E9" w14:textId="77777777" w:rsidTr="006E1508">
        <w:trPr>
          <w:trHeight w:val="345"/>
        </w:trPr>
        <w:tc>
          <w:tcPr>
            <w:tcW w:w="1024" w:type="dxa"/>
          </w:tcPr>
          <w:p w14:paraId="06C6CD0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3B3608E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638BDC1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078804A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4F06EF" w:rsidRPr="009D3588" w14:paraId="5FDE8AA4" w14:textId="77777777" w:rsidTr="006E1508">
        <w:trPr>
          <w:trHeight w:val="450"/>
        </w:trPr>
        <w:tc>
          <w:tcPr>
            <w:tcW w:w="1024" w:type="dxa"/>
          </w:tcPr>
          <w:p w14:paraId="076965C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R1</w:t>
            </w:r>
          </w:p>
        </w:tc>
        <w:tc>
          <w:tcPr>
            <w:tcW w:w="1544" w:type="dxa"/>
          </w:tcPr>
          <w:p w14:paraId="71715DE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252D2B8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0EAEEF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2064A368" w14:textId="77777777" w:rsidTr="006E1508">
        <w:trPr>
          <w:trHeight w:val="400"/>
        </w:trPr>
        <w:tc>
          <w:tcPr>
            <w:tcW w:w="1024" w:type="dxa"/>
          </w:tcPr>
          <w:p w14:paraId="77799AA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0F2EFA26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83F327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B809F1B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4149730D" w14:textId="77777777" w:rsidTr="006E1508">
        <w:trPr>
          <w:trHeight w:val="433"/>
        </w:trPr>
        <w:tc>
          <w:tcPr>
            <w:tcW w:w="1024" w:type="dxa"/>
          </w:tcPr>
          <w:p w14:paraId="4FDD830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7FF890D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DDA48A5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A21E48B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051775B6" w14:textId="77777777" w:rsidTr="006E1508">
        <w:trPr>
          <w:trHeight w:val="397"/>
        </w:trPr>
        <w:tc>
          <w:tcPr>
            <w:tcW w:w="1024" w:type="dxa"/>
          </w:tcPr>
          <w:p w14:paraId="39CF894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69D2FEB3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E820DE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3E5CB1A2" w14:textId="77777777" w:rsidR="00735572" w:rsidRPr="009D3588" w:rsidRDefault="00735572" w:rsidP="00735572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0AA674DC" w14:textId="77777777" w:rsidTr="006E1508">
        <w:trPr>
          <w:trHeight w:val="417"/>
        </w:trPr>
        <w:tc>
          <w:tcPr>
            <w:tcW w:w="1024" w:type="dxa"/>
          </w:tcPr>
          <w:p w14:paraId="700B832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04B29C2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31D2DC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17117B0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3AEC7F18" w14:textId="77777777" w:rsidTr="006E1508">
        <w:trPr>
          <w:trHeight w:val="423"/>
        </w:trPr>
        <w:tc>
          <w:tcPr>
            <w:tcW w:w="1024" w:type="dxa"/>
          </w:tcPr>
          <w:p w14:paraId="2EDDDF0F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10C312B3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26B1251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4E972F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35E7F8CA" w14:textId="77777777" w:rsidTr="006E1508">
        <w:trPr>
          <w:trHeight w:val="415"/>
        </w:trPr>
        <w:tc>
          <w:tcPr>
            <w:tcW w:w="1024" w:type="dxa"/>
          </w:tcPr>
          <w:p w14:paraId="1DD47DE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7BEE097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5EED7B3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6D5DF64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674DA025" w14:textId="77777777" w:rsidTr="006E1508">
        <w:trPr>
          <w:trHeight w:val="421"/>
        </w:trPr>
        <w:tc>
          <w:tcPr>
            <w:tcW w:w="1024" w:type="dxa"/>
          </w:tcPr>
          <w:p w14:paraId="1F4021B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7A5A5C7E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79B470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1A</w:t>
            </w:r>
          </w:p>
        </w:tc>
        <w:tc>
          <w:tcPr>
            <w:tcW w:w="1412" w:type="dxa"/>
          </w:tcPr>
          <w:p w14:paraId="1AFFEDA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F06EF" w:rsidRPr="009D3588" w14:paraId="179BAA48" w14:textId="77777777" w:rsidTr="006E1508">
        <w:trPr>
          <w:trHeight w:val="413"/>
        </w:trPr>
        <w:tc>
          <w:tcPr>
            <w:tcW w:w="1024" w:type="dxa"/>
          </w:tcPr>
          <w:p w14:paraId="2805A24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7B2F5AC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2BA6E1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51E547B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11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6D5144F7" w14:textId="77777777" w:rsidTr="006E1508">
        <w:trPr>
          <w:trHeight w:val="419"/>
        </w:trPr>
        <w:tc>
          <w:tcPr>
            <w:tcW w:w="1024" w:type="dxa"/>
          </w:tcPr>
          <w:p w14:paraId="49E05D74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R10</w:t>
            </w:r>
          </w:p>
        </w:tc>
        <w:tc>
          <w:tcPr>
            <w:tcW w:w="1544" w:type="dxa"/>
          </w:tcPr>
          <w:p w14:paraId="3F6E080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B37BD8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46FBA7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44FE61F3" w14:textId="77777777" w:rsidTr="006E1508">
        <w:trPr>
          <w:trHeight w:val="411"/>
        </w:trPr>
        <w:tc>
          <w:tcPr>
            <w:tcW w:w="1024" w:type="dxa"/>
          </w:tcPr>
          <w:p w14:paraId="61CF9A7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R11</w:t>
            </w:r>
          </w:p>
        </w:tc>
        <w:tc>
          <w:tcPr>
            <w:tcW w:w="1544" w:type="dxa"/>
          </w:tcPr>
          <w:p w14:paraId="7466707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8F59B3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1513F84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1BC7171" w14:textId="77777777" w:rsidTr="006E1508">
        <w:trPr>
          <w:trHeight w:val="411"/>
        </w:trPr>
        <w:tc>
          <w:tcPr>
            <w:tcW w:w="1024" w:type="dxa"/>
          </w:tcPr>
          <w:p w14:paraId="6E008D8D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R12</w:t>
            </w:r>
          </w:p>
        </w:tc>
        <w:tc>
          <w:tcPr>
            <w:tcW w:w="1544" w:type="dxa"/>
          </w:tcPr>
          <w:p w14:paraId="2643581B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097BD4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84532D8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BC4CEF9" w14:textId="77777777" w:rsidTr="006E1508">
        <w:trPr>
          <w:trHeight w:val="411"/>
        </w:trPr>
        <w:tc>
          <w:tcPr>
            <w:tcW w:w="1024" w:type="dxa"/>
          </w:tcPr>
          <w:p w14:paraId="6558F3B6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R13</w:t>
            </w:r>
          </w:p>
        </w:tc>
        <w:tc>
          <w:tcPr>
            <w:tcW w:w="1544" w:type="dxa"/>
          </w:tcPr>
          <w:p w14:paraId="208A6A1B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915513E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1DAA3A5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14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05DD353" w14:textId="77777777" w:rsidTr="006E1508">
        <w:trPr>
          <w:trHeight w:val="411"/>
        </w:trPr>
        <w:tc>
          <w:tcPr>
            <w:tcW w:w="1024" w:type="dxa"/>
          </w:tcPr>
          <w:p w14:paraId="48452516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R14</w:t>
            </w:r>
          </w:p>
        </w:tc>
        <w:tc>
          <w:tcPr>
            <w:tcW w:w="1544" w:type="dxa"/>
          </w:tcPr>
          <w:p w14:paraId="1FAC95EF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3B00BC9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650446D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12D7E303" w14:textId="77777777" w:rsidTr="006E1508">
        <w:trPr>
          <w:trHeight w:val="411"/>
        </w:trPr>
        <w:tc>
          <w:tcPr>
            <w:tcW w:w="1024" w:type="dxa"/>
          </w:tcPr>
          <w:p w14:paraId="5A810D2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R15</w:t>
            </w:r>
          </w:p>
        </w:tc>
        <w:tc>
          <w:tcPr>
            <w:tcW w:w="1544" w:type="dxa"/>
          </w:tcPr>
          <w:p w14:paraId="23E2E165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1EDB110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6AE96B2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10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3555BCFB" w14:textId="77777777" w:rsidTr="006E1508">
        <w:trPr>
          <w:trHeight w:val="411"/>
        </w:trPr>
        <w:tc>
          <w:tcPr>
            <w:tcW w:w="1024" w:type="dxa"/>
          </w:tcPr>
          <w:p w14:paraId="7F2CB45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R16</w:t>
            </w:r>
          </w:p>
        </w:tc>
        <w:tc>
          <w:tcPr>
            <w:tcW w:w="1544" w:type="dxa"/>
          </w:tcPr>
          <w:p w14:paraId="710F6E0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7FD0FA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24D94E4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6E0D89E8" w14:textId="77777777" w:rsidTr="006E1508">
        <w:trPr>
          <w:trHeight w:val="411"/>
        </w:trPr>
        <w:tc>
          <w:tcPr>
            <w:tcW w:w="1024" w:type="dxa"/>
          </w:tcPr>
          <w:p w14:paraId="353FADF8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R17</w:t>
            </w:r>
          </w:p>
        </w:tc>
        <w:tc>
          <w:tcPr>
            <w:tcW w:w="1544" w:type="dxa"/>
          </w:tcPr>
          <w:p w14:paraId="6701D33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C0FDF4F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7F6B1BE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2CD6FD4B" w14:textId="77777777" w:rsidTr="006E1508">
        <w:trPr>
          <w:trHeight w:val="411"/>
        </w:trPr>
        <w:tc>
          <w:tcPr>
            <w:tcW w:w="1024" w:type="dxa"/>
          </w:tcPr>
          <w:p w14:paraId="187078DA" w14:textId="77777777" w:rsidR="004F06EF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R18</w:t>
            </w:r>
          </w:p>
        </w:tc>
        <w:tc>
          <w:tcPr>
            <w:tcW w:w="1544" w:type="dxa"/>
          </w:tcPr>
          <w:p w14:paraId="2DD90881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A281760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F15A7E5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5ECFC4C1" w14:textId="77777777" w:rsidTr="006E1508">
        <w:trPr>
          <w:trHeight w:val="411"/>
        </w:trPr>
        <w:tc>
          <w:tcPr>
            <w:tcW w:w="1024" w:type="dxa"/>
          </w:tcPr>
          <w:p w14:paraId="4EBFFEE3" w14:textId="77777777" w:rsidR="004F06EF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R19</w:t>
            </w:r>
          </w:p>
        </w:tc>
        <w:tc>
          <w:tcPr>
            <w:tcW w:w="1544" w:type="dxa"/>
          </w:tcPr>
          <w:p w14:paraId="36A21FB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4A83DE7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455B68C9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5BA0A7E3" w14:textId="77777777" w:rsidTr="006E1508">
        <w:trPr>
          <w:trHeight w:val="411"/>
        </w:trPr>
        <w:tc>
          <w:tcPr>
            <w:tcW w:w="1024" w:type="dxa"/>
          </w:tcPr>
          <w:p w14:paraId="63BC02DE" w14:textId="77777777" w:rsidR="004F06EF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R20</w:t>
            </w:r>
          </w:p>
        </w:tc>
        <w:tc>
          <w:tcPr>
            <w:tcW w:w="1544" w:type="dxa"/>
          </w:tcPr>
          <w:p w14:paraId="3EC6E7EC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6FBC2A70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20B5057F" w14:textId="77777777" w:rsidR="004F06EF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5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4F06EF" w:rsidRPr="009D3588" w14:paraId="795E904C" w14:textId="77777777" w:rsidTr="006E1508">
        <w:trPr>
          <w:trHeight w:val="417"/>
        </w:trPr>
        <w:tc>
          <w:tcPr>
            <w:tcW w:w="1024" w:type="dxa"/>
          </w:tcPr>
          <w:p w14:paraId="3D5585A2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14F46D59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013AC7A" w14:textId="77777777" w:rsidR="004F06EF" w:rsidRPr="009D3588" w:rsidRDefault="004F06EF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DCC8031" w14:textId="77777777" w:rsidR="004F06EF" w:rsidRPr="009D3588" w:rsidRDefault="00735572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7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</w:tbl>
    <w:p w14:paraId="3BD29975" w14:textId="77777777" w:rsidR="004F06EF" w:rsidRDefault="004F06EF" w:rsidP="00C234AE">
      <w:pPr>
        <w:rPr>
          <w:rFonts w:asciiTheme="majorHAnsi" w:hAnsiTheme="majorHAnsi" w:cstheme="majorHAnsi"/>
          <w:sz w:val="24"/>
          <w:szCs w:val="24"/>
        </w:rPr>
      </w:pPr>
    </w:p>
    <w:p w14:paraId="1955E9DC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’</w:t>
      </w:r>
    </w:p>
    <w:p w14:paraId="0FF953EC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</w:p>
    <w:p w14:paraId="6B1544A5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</w:p>
    <w:p w14:paraId="29F76BD3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</w:p>
    <w:p w14:paraId="13F03720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</w:p>
    <w:p w14:paraId="017F8651" w14:textId="77777777" w:rsidR="00735572" w:rsidRDefault="00735572" w:rsidP="00C234AE">
      <w:pPr>
        <w:rPr>
          <w:rFonts w:asciiTheme="majorHAnsi" w:hAnsiTheme="majorHAnsi" w:cstheme="majorHAnsi"/>
          <w:sz w:val="24"/>
          <w:szCs w:val="24"/>
        </w:rPr>
      </w:pPr>
    </w:p>
    <w:p w14:paraId="1450940A" w14:textId="77777777" w:rsidR="00735572" w:rsidRPr="00BD6DCF" w:rsidRDefault="00735572" w:rsidP="00C234AE">
      <w:pPr>
        <w:rPr>
          <w:rFonts w:ascii="Arial" w:hAnsi="Arial" w:cs="Arial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Opgave 4.</w:t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w:r w:rsidR="00BD6DCF">
        <w:rPr>
          <w:rFonts w:asciiTheme="majorHAnsi" w:hAnsiTheme="majorHAnsi" w:cstheme="majorHAnsi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D6DCF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BD6DCF">
        <w:rPr>
          <w:rFonts w:asciiTheme="majorHAnsi" w:hAnsiTheme="majorHAnsi" w:cstheme="majorHAnsi"/>
          <w:b/>
          <w:bCs/>
          <w:sz w:val="24"/>
          <w:szCs w:val="24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724C0977" w14:textId="77777777" w:rsidR="006619E5" w:rsidRDefault="006619E5" w:rsidP="00C234AE">
      <w:pPr>
        <w:rPr>
          <w:rFonts w:asciiTheme="majorHAnsi" w:hAnsiTheme="majorHAnsi" w:cstheme="majorHAnsi"/>
          <w:b/>
          <w:sz w:val="24"/>
          <w:szCs w:val="24"/>
        </w:rPr>
      </w:pPr>
      <w:r w:rsidRPr="006619E5">
        <w:rPr>
          <w:rFonts w:asciiTheme="majorHAnsi" w:hAnsiTheme="majorHAnsi" w:cstheme="majorHAnsi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18A27CA4" wp14:editId="2C946410">
            <wp:extent cx="6014720" cy="4581167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45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W w:w="5524" w:type="dxa"/>
        <w:tblLook w:val="04A0" w:firstRow="1" w:lastRow="0" w:firstColumn="1" w:lastColumn="0" w:noHBand="0" w:noVBand="1"/>
      </w:tblPr>
      <w:tblGrid>
        <w:gridCol w:w="1024"/>
        <w:gridCol w:w="1544"/>
        <w:gridCol w:w="1544"/>
        <w:gridCol w:w="1412"/>
      </w:tblGrid>
      <w:tr w:rsidR="006619E5" w:rsidRPr="009D3588" w14:paraId="1071ED74" w14:textId="77777777" w:rsidTr="006E1508">
        <w:trPr>
          <w:trHeight w:val="345"/>
        </w:trPr>
        <w:tc>
          <w:tcPr>
            <w:tcW w:w="1024" w:type="dxa"/>
          </w:tcPr>
          <w:p w14:paraId="6A140AA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DE9D155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U</w:t>
            </w:r>
          </w:p>
        </w:tc>
        <w:tc>
          <w:tcPr>
            <w:tcW w:w="1544" w:type="dxa"/>
          </w:tcPr>
          <w:p w14:paraId="2E107ED9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I</w:t>
            </w:r>
          </w:p>
        </w:tc>
        <w:tc>
          <w:tcPr>
            <w:tcW w:w="1412" w:type="dxa"/>
          </w:tcPr>
          <w:p w14:paraId="49DF23EC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</w:t>
            </w:r>
          </w:p>
        </w:tc>
      </w:tr>
      <w:tr w:rsidR="006619E5" w:rsidRPr="009D3588" w14:paraId="5B82AF47" w14:textId="77777777" w:rsidTr="006E1508">
        <w:trPr>
          <w:trHeight w:val="450"/>
        </w:trPr>
        <w:tc>
          <w:tcPr>
            <w:tcW w:w="1024" w:type="dxa"/>
          </w:tcPr>
          <w:p w14:paraId="7DAF3103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R1</w:t>
            </w:r>
          </w:p>
        </w:tc>
        <w:tc>
          <w:tcPr>
            <w:tcW w:w="1544" w:type="dxa"/>
          </w:tcPr>
          <w:p w14:paraId="44F830EF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07A0995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2A</w:t>
            </w:r>
          </w:p>
        </w:tc>
        <w:tc>
          <w:tcPr>
            <w:tcW w:w="1412" w:type="dxa"/>
          </w:tcPr>
          <w:p w14:paraId="64CE5AEA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3D598857" w14:textId="77777777" w:rsidTr="006E1508">
        <w:trPr>
          <w:trHeight w:val="400"/>
        </w:trPr>
        <w:tc>
          <w:tcPr>
            <w:tcW w:w="1024" w:type="dxa"/>
          </w:tcPr>
          <w:p w14:paraId="3F8B2E27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R2</w:t>
            </w:r>
          </w:p>
        </w:tc>
        <w:tc>
          <w:tcPr>
            <w:tcW w:w="1544" w:type="dxa"/>
          </w:tcPr>
          <w:p w14:paraId="5976759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30892EF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9DC8EA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39A45717" w14:textId="77777777" w:rsidTr="006E1508">
        <w:trPr>
          <w:trHeight w:val="433"/>
        </w:trPr>
        <w:tc>
          <w:tcPr>
            <w:tcW w:w="1024" w:type="dxa"/>
          </w:tcPr>
          <w:p w14:paraId="2ED04C1F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R3</w:t>
            </w:r>
          </w:p>
        </w:tc>
        <w:tc>
          <w:tcPr>
            <w:tcW w:w="1544" w:type="dxa"/>
          </w:tcPr>
          <w:p w14:paraId="080504ED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439AAC66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FD496A7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0B4BDF67" w14:textId="77777777" w:rsidTr="006E1508">
        <w:trPr>
          <w:trHeight w:val="397"/>
        </w:trPr>
        <w:tc>
          <w:tcPr>
            <w:tcW w:w="1024" w:type="dxa"/>
          </w:tcPr>
          <w:p w14:paraId="70ADDFB3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R4</w:t>
            </w:r>
          </w:p>
        </w:tc>
        <w:tc>
          <w:tcPr>
            <w:tcW w:w="1544" w:type="dxa"/>
          </w:tcPr>
          <w:p w14:paraId="596BC7C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16DBA03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2A</w:t>
            </w:r>
          </w:p>
        </w:tc>
        <w:tc>
          <w:tcPr>
            <w:tcW w:w="1412" w:type="dxa"/>
          </w:tcPr>
          <w:p w14:paraId="029E3B0C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568472B1" w14:textId="77777777" w:rsidTr="006E1508">
        <w:trPr>
          <w:trHeight w:val="417"/>
        </w:trPr>
        <w:tc>
          <w:tcPr>
            <w:tcW w:w="1024" w:type="dxa"/>
          </w:tcPr>
          <w:p w14:paraId="78C6340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R5</w:t>
            </w:r>
          </w:p>
        </w:tc>
        <w:tc>
          <w:tcPr>
            <w:tcW w:w="1544" w:type="dxa"/>
          </w:tcPr>
          <w:p w14:paraId="66C7F26A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6V</w:t>
            </w:r>
          </w:p>
        </w:tc>
        <w:tc>
          <w:tcPr>
            <w:tcW w:w="1544" w:type="dxa"/>
          </w:tcPr>
          <w:p w14:paraId="1FABA872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1769F263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0E91338F" w14:textId="77777777" w:rsidTr="006E1508">
        <w:trPr>
          <w:trHeight w:val="423"/>
        </w:trPr>
        <w:tc>
          <w:tcPr>
            <w:tcW w:w="1024" w:type="dxa"/>
          </w:tcPr>
          <w:p w14:paraId="3230C90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R6</w:t>
            </w:r>
          </w:p>
        </w:tc>
        <w:tc>
          <w:tcPr>
            <w:tcW w:w="1544" w:type="dxa"/>
          </w:tcPr>
          <w:p w14:paraId="149C7AB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521BA2C7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9409B4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392E410E" w14:textId="77777777" w:rsidTr="006E1508">
        <w:trPr>
          <w:trHeight w:val="415"/>
        </w:trPr>
        <w:tc>
          <w:tcPr>
            <w:tcW w:w="1024" w:type="dxa"/>
          </w:tcPr>
          <w:p w14:paraId="73739CBC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R7</w:t>
            </w:r>
          </w:p>
        </w:tc>
        <w:tc>
          <w:tcPr>
            <w:tcW w:w="1544" w:type="dxa"/>
          </w:tcPr>
          <w:p w14:paraId="3550C372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7666BCA9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5E608DD6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5A028F64" w14:textId="77777777" w:rsidTr="006E1508">
        <w:trPr>
          <w:trHeight w:val="421"/>
        </w:trPr>
        <w:tc>
          <w:tcPr>
            <w:tcW w:w="1024" w:type="dxa"/>
          </w:tcPr>
          <w:p w14:paraId="3E8288A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R8</w:t>
            </w:r>
          </w:p>
        </w:tc>
        <w:tc>
          <w:tcPr>
            <w:tcW w:w="1544" w:type="dxa"/>
          </w:tcPr>
          <w:p w14:paraId="30C1755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544" w:type="dxa"/>
          </w:tcPr>
          <w:p w14:paraId="08BE6791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0B97CF90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Ω</w:t>
            </w:r>
          </w:p>
        </w:tc>
      </w:tr>
      <w:tr w:rsidR="006619E5" w:rsidRPr="009D3588" w14:paraId="08F9D94A" w14:textId="77777777" w:rsidTr="006E1508">
        <w:trPr>
          <w:trHeight w:val="413"/>
        </w:trPr>
        <w:tc>
          <w:tcPr>
            <w:tcW w:w="1024" w:type="dxa"/>
          </w:tcPr>
          <w:p w14:paraId="2F43E57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R9</w:t>
            </w:r>
          </w:p>
        </w:tc>
        <w:tc>
          <w:tcPr>
            <w:tcW w:w="1544" w:type="dxa"/>
          </w:tcPr>
          <w:p w14:paraId="5AC7D768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8V</w:t>
            </w:r>
          </w:p>
        </w:tc>
        <w:tc>
          <w:tcPr>
            <w:tcW w:w="1544" w:type="dxa"/>
          </w:tcPr>
          <w:p w14:paraId="3F9F994E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68C92E15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6619E5" w:rsidRPr="009D3588" w14:paraId="7A946C6A" w14:textId="77777777" w:rsidTr="006E1508">
        <w:trPr>
          <w:trHeight w:val="417"/>
        </w:trPr>
        <w:tc>
          <w:tcPr>
            <w:tcW w:w="1024" w:type="dxa"/>
          </w:tcPr>
          <w:p w14:paraId="74119072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9D3588">
              <w:rPr>
                <w:rFonts w:asciiTheme="majorHAnsi" w:hAnsiTheme="majorHAnsi" w:cstheme="majorHAnsi"/>
                <w:b/>
                <w:sz w:val="24"/>
                <w:szCs w:val="24"/>
              </w:rPr>
              <w:t>∑</w:t>
            </w:r>
          </w:p>
        </w:tc>
        <w:tc>
          <w:tcPr>
            <w:tcW w:w="1544" w:type="dxa"/>
          </w:tcPr>
          <w:p w14:paraId="60DF57D4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18V</w:t>
            </w:r>
          </w:p>
        </w:tc>
        <w:tc>
          <w:tcPr>
            <w:tcW w:w="1544" w:type="dxa"/>
          </w:tcPr>
          <w:p w14:paraId="733947F0" w14:textId="77777777" w:rsidR="006619E5" w:rsidRPr="009D3588" w:rsidRDefault="006619E5" w:rsidP="006E1508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14:paraId="7789BFEA" w14:textId="77777777" w:rsidR="006619E5" w:rsidRPr="009D3588" w:rsidRDefault="006619E5" w:rsidP="006619E5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2B101AD1" w14:textId="77777777" w:rsidR="006619E5" w:rsidRPr="00735572" w:rsidRDefault="006619E5" w:rsidP="00C234AE">
      <w:pPr>
        <w:rPr>
          <w:rFonts w:asciiTheme="majorHAnsi" w:hAnsiTheme="majorHAnsi" w:cstheme="majorHAnsi"/>
          <w:b/>
          <w:sz w:val="24"/>
          <w:szCs w:val="24"/>
        </w:rPr>
      </w:pPr>
    </w:p>
    <w:sectPr w:rsidR="006619E5" w:rsidRPr="00735572" w:rsidSect="00455D4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C74BA" w14:textId="77777777" w:rsidR="00CD7E8D" w:rsidRDefault="00CD7E8D" w:rsidP="00D33344">
      <w:r>
        <w:separator/>
      </w:r>
    </w:p>
  </w:endnote>
  <w:endnote w:type="continuationSeparator" w:id="0">
    <w:p w14:paraId="1BA2A51A" w14:textId="77777777" w:rsidR="00CD7E8D" w:rsidRDefault="00CD7E8D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E2FF" w14:textId="77777777" w:rsidR="00987DEB" w:rsidRDefault="00987DE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19F8B" w14:textId="77777777" w:rsidR="00987DEB" w:rsidRDefault="00987DE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57BC" w14:textId="77777777" w:rsidR="00987DEB" w:rsidRDefault="00987D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F9466" w14:textId="77777777" w:rsidR="00CD7E8D" w:rsidRDefault="00CD7E8D" w:rsidP="00D33344">
      <w:r>
        <w:separator/>
      </w:r>
    </w:p>
  </w:footnote>
  <w:footnote w:type="continuationSeparator" w:id="0">
    <w:p w14:paraId="1F2AE8E7" w14:textId="77777777" w:rsidR="00CD7E8D" w:rsidRDefault="00CD7E8D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E624D" w14:textId="77777777" w:rsidR="00987DEB" w:rsidRDefault="00987DE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C3BA" w14:textId="77777777" w:rsidR="00B045B3" w:rsidRPr="00510159" w:rsidRDefault="00B045B3" w:rsidP="00B045B3">
    <w:pPr>
      <w:pStyle w:val="Brdtekst"/>
      <w:ind w:left="0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9C6741E" wp14:editId="0D617A1E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224D8B65" w14:textId="6A6DB206" w:rsidR="00B74B8D" w:rsidRPr="00B045B3" w:rsidRDefault="00B045B3" w:rsidP="00B045B3">
    <w:pPr>
      <w:pStyle w:val="Brdtekst"/>
      <w:tabs>
        <w:tab w:val="left" w:pos="8595"/>
        <w:tab w:val="right" w:pos="9472"/>
      </w:tabs>
      <w:ind w:left="0"/>
      <w:jc w:val="both"/>
      <w:rPr>
        <w:sz w:val="2"/>
        <w:szCs w:val="2"/>
      </w:rPr>
    </w:pPr>
    <w:r>
      <w:t xml:space="preserve">Opgavesæt </w:t>
    </w:r>
    <w:r>
      <w:t>4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D48A4" w14:textId="77777777" w:rsidR="00987DEB" w:rsidRDefault="00987DE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184859">
    <w:abstractNumId w:val="4"/>
  </w:num>
  <w:num w:numId="2" w16cid:durableId="761417638">
    <w:abstractNumId w:val="3"/>
  </w:num>
  <w:num w:numId="3" w16cid:durableId="69470149">
    <w:abstractNumId w:val="0"/>
  </w:num>
  <w:num w:numId="4" w16cid:durableId="1707636377">
    <w:abstractNumId w:val="1"/>
  </w:num>
  <w:num w:numId="5" w16cid:durableId="177741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0E6BD9"/>
    <w:rsid w:val="00107893"/>
    <w:rsid w:val="00141D0C"/>
    <w:rsid w:val="0018062C"/>
    <w:rsid w:val="001A0D75"/>
    <w:rsid w:val="001D11BF"/>
    <w:rsid w:val="0021642A"/>
    <w:rsid w:val="00247620"/>
    <w:rsid w:val="0027215D"/>
    <w:rsid w:val="00282763"/>
    <w:rsid w:val="002B67F9"/>
    <w:rsid w:val="002D1DEC"/>
    <w:rsid w:val="002D3CF3"/>
    <w:rsid w:val="002E170C"/>
    <w:rsid w:val="003C5EEF"/>
    <w:rsid w:val="003D6C16"/>
    <w:rsid w:val="003E1B9A"/>
    <w:rsid w:val="00455D40"/>
    <w:rsid w:val="00470E2D"/>
    <w:rsid w:val="00492B20"/>
    <w:rsid w:val="004C65DA"/>
    <w:rsid w:val="004D3542"/>
    <w:rsid w:val="004E41D9"/>
    <w:rsid w:val="004E77B2"/>
    <w:rsid w:val="004F06EF"/>
    <w:rsid w:val="0051114A"/>
    <w:rsid w:val="005B365E"/>
    <w:rsid w:val="005B7B47"/>
    <w:rsid w:val="006619E5"/>
    <w:rsid w:val="00732D6D"/>
    <w:rsid w:val="00735572"/>
    <w:rsid w:val="00746BBA"/>
    <w:rsid w:val="00752B8F"/>
    <w:rsid w:val="00795969"/>
    <w:rsid w:val="007E033B"/>
    <w:rsid w:val="007E3A2E"/>
    <w:rsid w:val="00807DBE"/>
    <w:rsid w:val="00813F44"/>
    <w:rsid w:val="0082596C"/>
    <w:rsid w:val="00827D8D"/>
    <w:rsid w:val="008C5290"/>
    <w:rsid w:val="008C61A4"/>
    <w:rsid w:val="00935B5D"/>
    <w:rsid w:val="00942ABD"/>
    <w:rsid w:val="009469AA"/>
    <w:rsid w:val="00957D95"/>
    <w:rsid w:val="009802B1"/>
    <w:rsid w:val="00987DEB"/>
    <w:rsid w:val="00996B7B"/>
    <w:rsid w:val="009B5E50"/>
    <w:rsid w:val="009D3588"/>
    <w:rsid w:val="00A046D2"/>
    <w:rsid w:val="00A6568A"/>
    <w:rsid w:val="00A92353"/>
    <w:rsid w:val="00AA1F4C"/>
    <w:rsid w:val="00AA24A6"/>
    <w:rsid w:val="00AE5EDA"/>
    <w:rsid w:val="00B045B3"/>
    <w:rsid w:val="00B13F1B"/>
    <w:rsid w:val="00B40FA0"/>
    <w:rsid w:val="00B42439"/>
    <w:rsid w:val="00B74B8D"/>
    <w:rsid w:val="00B77D69"/>
    <w:rsid w:val="00BA501D"/>
    <w:rsid w:val="00BD6DCF"/>
    <w:rsid w:val="00C00300"/>
    <w:rsid w:val="00C234AE"/>
    <w:rsid w:val="00C440B6"/>
    <w:rsid w:val="00CA30E4"/>
    <w:rsid w:val="00CD7E8D"/>
    <w:rsid w:val="00CE1115"/>
    <w:rsid w:val="00D142E9"/>
    <w:rsid w:val="00D1763A"/>
    <w:rsid w:val="00D33344"/>
    <w:rsid w:val="00D64F9C"/>
    <w:rsid w:val="00DC4156"/>
    <w:rsid w:val="00E03A21"/>
    <w:rsid w:val="00E12F37"/>
    <w:rsid w:val="00E37D58"/>
    <w:rsid w:val="00E44014"/>
    <w:rsid w:val="00EC7E3E"/>
    <w:rsid w:val="00EE1810"/>
    <w:rsid w:val="00F3273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080A51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table" w:styleId="Tabel-Gitter">
    <w:name w:val="Table Grid"/>
    <w:basedOn w:val="Tabel-Normal"/>
    <w:uiPriority w:val="39"/>
    <w:rsid w:val="004E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4537DE-7D32-4C5C-B7F6-66592BD069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69</TotalTime>
  <Pages>6</Pages>
  <Words>117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8</cp:revision>
  <cp:lastPrinted>2018-04-26T10:57:00Z</cp:lastPrinted>
  <dcterms:created xsi:type="dcterms:W3CDTF">2021-02-09T08:06:00Z</dcterms:created>
  <dcterms:modified xsi:type="dcterms:W3CDTF">2022-04-21T10:59:00Z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