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95BF8" w14:textId="4256A31B" w:rsidR="00FE3FFE" w:rsidRDefault="00FE3FFE" w:rsidP="00FE3FFE">
      <w:pPr>
        <w:pStyle w:val="Overskrift2"/>
      </w:pPr>
      <w:r>
        <w:t>Opgave 1</w:t>
      </w:r>
    </w:p>
    <w:p w14:paraId="10FA018D" w14:textId="77777777" w:rsidR="00FE3FFE" w:rsidRDefault="00FE3FFE" w:rsidP="00FE3FFE">
      <w:r>
        <w:t>Tegningen herunder viser en mærkeplade fra en motor. Beskriv hvad numrene henviser til på tegningen.</w:t>
      </w:r>
    </w:p>
    <w:p w14:paraId="621A4A7F" w14:textId="77777777" w:rsidR="00FE3FFE" w:rsidRDefault="00FE3FFE" w:rsidP="00FE3FFE">
      <w:r>
        <w:rPr>
          <w:noProof/>
        </w:rPr>
        <w:drawing>
          <wp:inline distT="0" distB="0" distL="0" distR="0" wp14:anchorId="23CDCBDB" wp14:editId="29125F63">
            <wp:extent cx="3848637" cy="3743847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0F27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13"/>
        <w:gridCol w:w="6920"/>
      </w:tblGrid>
      <w:tr w:rsidR="00FE3FFE" w14:paraId="55B8BF36" w14:textId="77777777" w:rsidTr="00AF304D">
        <w:trPr>
          <w:trHeight w:val="596"/>
        </w:trPr>
        <w:tc>
          <w:tcPr>
            <w:tcW w:w="2337" w:type="dxa"/>
          </w:tcPr>
          <w:p w14:paraId="25A8E6E5" w14:textId="77777777" w:rsidR="00FE3FFE" w:rsidRDefault="00FE3FFE" w:rsidP="00AF304D">
            <w:r>
              <w:t>Nummer på tegning</w:t>
            </w:r>
          </w:p>
        </w:tc>
        <w:tc>
          <w:tcPr>
            <w:tcW w:w="7020" w:type="dxa"/>
          </w:tcPr>
          <w:p w14:paraId="5BAEA33A" w14:textId="77777777" w:rsidR="00FE3FFE" w:rsidRDefault="00FE3FFE" w:rsidP="00AF304D">
            <w:r>
              <w:t>Beskrivelse</w:t>
            </w:r>
          </w:p>
        </w:tc>
      </w:tr>
      <w:tr w:rsidR="00FE3FFE" w14:paraId="2296C5DA" w14:textId="77777777" w:rsidTr="00AF304D">
        <w:trPr>
          <w:trHeight w:val="563"/>
        </w:trPr>
        <w:tc>
          <w:tcPr>
            <w:tcW w:w="2337" w:type="dxa"/>
          </w:tcPr>
          <w:p w14:paraId="2B8C5DF9" w14:textId="77777777" w:rsidR="00FE3FFE" w:rsidRDefault="00FE3FFE" w:rsidP="00AF304D">
            <w:r>
              <w:t>1</w:t>
            </w:r>
          </w:p>
        </w:tc>
        <w:tc>
          <w:tcPr>
            <w:tcW w:w="7020" w:type="dxa"/>
          </w:tcPr>
          <w:p w14:paraId="42FDEDC0" w14:textId="77777777" w:rsidR="00FE3FFE" w:rsidRDefault="00FE3FFE" w:rsidP="00AF304D"/>
        </w:tc>
      </w:tr>
      <w:tr w:rsidR="00FE3FFE" w14:paraId="438D4270" w14:textId="77777777" w:rsidTr="00AF304D">
        <w:trPr>
          <w:trHeight w:val="596"/>
        </w:trPr>
        <w:tc>
          <w:tcPr>
            <w:tcW w:w="2337" w:type="dxa"/>
          </w:tcPr>
          <w:p w14:paraId="0D3113A4" w14:textId="77777777" w:rsidR="00FE3FFE" w:rsidRDefault="00FE3FFE" w:rsidP="00AF304D">
            <w:r>
              <w:t>2</w:t>
            </w:r>
          </w:p>
        </w:tc>
        <w:tc>
          <w:tcPr>
            <w:tcW w:w="7020" w:type="dxa"/>
          </w:tcPr>
          <w:p w14:paraId="2ECB2D15" w14:textId="77777777" w:rsidR="00FE3FFE" w:rsidRDefault="00FE3FFE" w:rsidP="00AF304D"/>
        </w:tc>
      </w:tr>
      <w:tr w:rsidR="00FE3FFE" w14:paraId="56519A54" w14:textId="77777777" w:rsidTr="00AF304D">
        <w:trPr>
          <w:trHeight w:val="563"/>
        </w:trPr>
        <w:tc>
          <w:tcPr>
            <w:tcW w:w="2337" w:type="dxa"/>
          </w:tcPr>
          <w:p w14:paraId="1D3AAB4A" w14:textId="77777777" w:rsidR="00FE3FFE" w:rsidRDefault="00FE3FFE" w:rsidP="00AF304D">
            <w:r>
              <w:t>3</w:t>
            </w:r>
          </w:p>
        </w:tc>
        <w:tc>
          <w:tcPr>
            <w:tcW w:w="7020" w:type="dxa"/>
          </w:tcPr>
          <w:p w14:paraId="6EC9FF3C" w14:textId="77777777" w:rsidR="00FE3FFE" w:rsidRDefault="00FE3FFE" w:rsidP="00AF304D"/>
        </w:tc>
      </w:tr>
      <w:tr w:rsidR="00FE3FFE" w14:paraId="35925256" w14:textId="77777777" w:rsidTr="00AF304D">
        <w:trPr>
          <w:trHeight w:val="596"/>
        </w:trPr>
        <w:tc>
          <w:tcPr>
            <w:tcW w:w="2337" w:type="dxa"/>
          </w:tcPr>
          <w:p w14:paraId="139A7A56" w14:textId="77777777" w:rsidR="00FE3FFE" w:rsidRDefault="00FE3FFE" w:rsidP="00AF304D">
            <w:r>
              <w:t>4</w:t>
            </w:r>
          </w:p>
        </w:tc>
        <w:tc>
          <w:tcPr>
            <w:tcW w:w="7020" w:type="dxa"/>
          </w:tcPr>
          <w:p w14:paraId="2853E559" w14:textId="77777777" w:rsidR="00FE3FFE" w:rsidRDefault="00FE3FFE" w:rsidP="00AF304D"/>
        </w:tc>
      </w:tr>
      <w:tr w:rsidR="00FE3FFE" w14:paraId="58317950" w14:textId="77777777" w:rsidTr="00AF304D">
        <w:trPr>
          <w:trHeight w:val="563"/>
        </w:trPr>
        <w:tc>
          <w:tcPr>
            <w:tcW w:w="2337" w:type="dxa"/>
          </w:tcPr>
          <w:p w14:paraId="496D8043" w14:textId="77777777" w:rsidR="00FE3FFE" w:rsidRDefault="00FE3FFE" w:rsidP="00AF304D">
            <w:r>
              <w:t>5</w:t>
            </w:r>
          </w:p>
        </w:tc>
        <w:tc>
          <w:tcPr>
            <w:tcW w:w="7020" w:type="dxa"/>
          </w:tcPr>
          <w:p w14:paraId="08DE6E13" w14:textId="77777777" w:rsidR="00FE3FFE" w:rsidRDefault="00FE3FFE" w:rsidP="00AF304D"/>
        </w:tc>
      </w:tr>
      <w:tr w:rsidR="00FE3FFE" w14:paraId="2FE1A6F6" w14:textId="77777777" w:rsidTr="00AF304D">
        <w:trPr>
          <w:trHeight w:val="596"/>
        </w:trPr>
        <w:tc>
          <w:tcPr>
            <w:tcW w:w="2337" w:type="dxa"/>
          </w:tcPr>
          <w:p w14:paraId="7D07C48E" w14:textId="77777777" w:rsidR="00FE3FFE" w:rsidRDefault="00FE3FFE" w:rsidP="00AF304D">
            <w:r>
              <w:t>6</w:t>
            </w:r>
          </w:p>
        </w:tc>
        <w:tc>
          <w:tcPr>
            <w:tcW w:w="7020" w:type="dxa"/>
          </w:tcPr>
          <w:p w14:paraId="2E0C7B44" w14:textId="77777777" w:rsidR="00FE3FFE" w:rsidRDefault="00FE3FFE" w:rsidP="00AF304D"/>
        </w:tc>
      </w:tr>
      <w:tr w:rsidR="00FE3FFE" w14:paraId="5E2DC11A" w14:textId="77777777" w:rsidTr="00AF304D">
        <w:trPr>
          <w:trHeight w:val="596"/>
        </w:trPr>
        <w:tc>
          <w:tcPr>
            <w:tcW w:w="2337" w:type="dxa"/>
          </w:tcPr>
          <w:p w14:paraId="7ECEFB3D" w14:textId="77777777" w:rsidR="00FE3FFE" w:rsidRDefault="00FE3FFE" w:rsidP="00AF304D">
            <w:r>
              <w:t>7</w:t>
            </w:r>
          </w:p>
        </w:tc>
        <w:tc>
          <w:tcPr>
            <w:tcW w:w="7020" w:type="dxa"/>
          </w:tcPr>
          <w:p w14:paraId="65894520" w14:textId="77777777" w:rsidR="00FE3FFE" w:rsidRDefault="00FE3FFE" w:rsidP="00AF304D"/>
        </w:tc>
      </w:tr>
      <w:tr w:rsidR="00FE3FFE" w14:paraId="300840B8" w14:textId="77777777" w:rsidTr="00AF304D">
        <w:trPr>
          <w:trHeight w:val="563"/>
        </w:trPr>
        <w:tc>
          <w:tcPr>
            <w:tcW w:w="2337" w:type="dxa"/>
          </w:tcPr>
          <w:p w14:paraId="1C55F28A" w14:textId="77777777" w:rsidR="00FE3FFE" w:rsidRDefault="00FE3FFE" w:rsidP="00AF304D">
            <w:r>
              <w:t>8</w:t>
            </w:r>
          </w:p>
        </w:tc>
        <w:tc>
          <w:tcPr>
            <w:tcW w:w="7020" w:type="dxa"/>
          </w:tcPr>
          <w:p w14:paraId="284667C9" w14:textId="77777777" w:rsidR="00FE3FFE" w:rsidRDefault="00FE3FFE" w:rsidP="00AF304D"/>
        </w:tc>
      </w:tr>
    </w:tbl>
    <w:p w14:paraId="47A79D3F" w14:textId="77777777" w:rsidR="00FE3FFE" w:rsidRDefault="00FE3FFE" w:rsidP="00FE3FFE">
      <w:pPr>
        <w:pStyle w:val="Overskrift2"/>
      </w:pPr>
      <w:r>
        <w:br w:type="page"/>
      </w:r>
      <w:r>
        <w:lastRenderedPageBreak/>
        <w:t>Opgave 2</w:t>
      </w:r>
    </w:p>
    <w:p w14:paraId="044861E4" w14:textId="77777777" w:rsidR="00FE3FFE" w:rsidRDefault="00FE3FFE" w:rsidP="00FE3FFE">
      <w:r>
        <w:t>Vis hvorledes motoren skal tilsluttes til afskilleren.</w:t>
      </w:r>
    </w:p>
    <w:tbl>
      <w:tblPr>
        <w:tblStyle w:val="Tabel-Gitter"/>
        <w:tblW w:w="9657" w:type="dxa"/>
        <w:tblLook w:val="04A0" w:firstRow="1" w:lastRow="0" w:firstColumn="1" w:lastColumn="0" w:noHBand="0" w:noVBand="1"/>
      </w:tblPr>
      <w:tblGrid>
        <w:gridCol w:w="4266"/>
        <w:gridCol w:w="2283"/>
        <w:gridCol w:w="3108"/>
      </w:tblGrid>
      <w:tr w:rsidR="00FE3FFE" w14:paraId="620F804A" w14:textId="77777777" w:rsidTr="00AF304D">
        <w:trPr>
          <w:trHeight w:val="2380"/>
        </w:trPr>
        <w:tc>
          <w:tcPr>
            <w:tcW w:w="4219" w:type="dxa"/>
          </w:tcPr>
          <w:p w14:paraId="67E01FCC" w14:textId="77777777" w:rsidR="00FE3FFE" w:rsidRDefault="00FE3FFE" w:rsidP="00AF304D"/>
        </w:tc>
        <w:tc>
          <w:tcPr>
            <w:tcW w:w="2290" w:type="dxa"/>
          </w:tcPr>
          <w:p w14:paraId="1C30C940" w14:textId="77777777" w:rsidR="00FE3FFE" w:rsidRDefault="00FE3FFE" w:rsidP="00AF30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20FBD" wp14:editId="3B829708">
                  <wp:extent cx="982436" cy="1085850"/>
                  <wp:effectExtent l="0" t="0" r="8255" b="0"/>
                  <wp:docPr id="14" name="Billede 14" descr="Billedresultat for forsyningsadsk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ledresultat for forsyningsadskil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6068" cy="110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14:paraId="16A5648F" w14:textId="77777777" w:rsidR="00FE3FFE" w:rsidRDefault="00FE3FFE" w:rsidP="00AF30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8F1CA" wp14:editId="52908ABA">
                  <wp:extent cx="1743075" cy="1233561"/>
                  <wp:effectExtent l="0" t="0" r="0" b="508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203CA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21" cy="123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FFE" w14:paraId="17481C22" w14:textId="77777777" w:rsidTr="00AF304D">
        <w:trPr>
          <w:trHeight w:val="3057"/>
        </w:trPr>
        <w:tc>
          <w:tcPr>
            <w:tcW w:w="4219" w:type="dxa"/>
          </w:tcPr>
          <w:p w14:paraId="07B97585" w14:textId="77777777" w:rsidR="00FE3FFE" w:rsidRDefault="00FE3FFE" w:rsidP="00AF304D">
            <w:bookmarkStart w:id="0" w:name="_GoBack"/>
            <w:r>
              <w:rPr>
                <w:noProof/>
              </w:rPr>
              <w:drawing>
                <wp:inline distT="0" distB="0" distL="0" distR="0" wp14:anchorId="0E26F231" wp14:editId="7D931789">
                  <wp:extent cx="2533650" cy="1603178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0F86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13" cy="161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38" w:type="dxa"/>
            <w:gridSpan w:val="2"/>
          </w:tcPr>
          <w:p w14:paraId="70DE3299" w14:textId="77777777" w:rsidR="00FE3FFE" w:rsidRDefault="00FE3FFE" w:rsidP="00AF304D">
            <w:r w:rsidRPr="00C61432">
              <w:rPr>
                <w:noProof/>
              </w:rPr>
              <w:drawing>
                <wp:inline distT="0" distB="0" distL="0" distR="0" wp14:anchorId="56481613" wp14:editId="2683CA4B">
                  <wp:extent cx="3267075" cy="1214858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" r="22465" b="30859"/>
                          <a:stretch/>
                        </pic:blipFill>
                        <pic:spPr bwMode="auto">
                          <a:xfrm>
                            <a:off x="0" y="0"/>
                            <a:ext cx="3285856" cy="122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FFE" w14:paraId="5166502D" w14:textId="77777777" w:rsidTr="00AF304D">
        <w:trPr>
          <w:trHeight w:val="3057"/>
        </w:trPr>
        <w:tc>
          <w:tcPr>
            <w:tcW w:w="4219" w:type="dxa"/>
          </w:tcPr>
          <w:p w14:paraId="446C0444" w14:textId="77777777" w:rsidR="00FE3FFE" w:rsidRDefault="00FE3FFE" w:rsidP="00AF30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F46E99" wp14:editId="4443A4C5">
                  <wp:extent cx="2560979" cy="1162050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205541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149" cy="116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gridSpan w:val="2"/>
          </w:tcPr>
          <w:p w14:paraId="7EEC7C37" w14:textId="77777777" w:rsidR="00FE3FFE" w:rsidRPr="00C61432" w:rsidRDefault="00FE3FFE" w:rsidP="00AF304D">
            <w:pPr>
              <w:rPr>
                <w:noProof/>
              </w:rPr>
            </w:pPr>
            <w:r w:rsidRPr="00C61432">
              <w:rPr>
                <w:noProof/>
              </w:rPr>
              <w:drawing>
                <wp:inline distT="0" distB="0" distL="0" distR="0" wp14:anchorId="7214F474" wp14:editId="28F2ECA5">
                  <wp:extent cx="3267075" cy="1214858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" r="22465" b="30859"/>
                          <a:stretch/>
                        </pic:blipFill>
                        <pic:spPr bwMode="auto">
                          <a:xfrm>
                            <a:off x="0" y="0"/>
                            <a:ext cx="3285856" cy="122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FFE" w14:paraId="25FDE0A2" w14:textId="77777777" w:rsidTr="00AF304D">
        <w:trPr>
          <w:trHeight w:val="3057"/>
        </w:trPr>
        <w:tc>
          <w:tcPr>
            <w:tcW w:w="4219" w:type="dxa"/>
          </w:tcPr>
          <w:p w14:paraId="5D1EB479" w14:textId="77777777" w:rsidR="00FE3FFE" w:rsidRDefault="00FE3FFE" w:rsidP="00AF30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D3C01" wp14:editId="1BA39F79">
                  <wp:extent cx="2568364" cy="1076325"/>
                  <wp:effectExtent l="0" t="0" r="381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02E2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60" cy="109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gridSpan w:val="2"/>
          </w:tcPr>
          <w:p w14:paraId="7DFE75E5" w14:textId="77777777" w:rsidR="00FE3FFE" w:rsidRPr="00C61432" w:rsidRDefault="00FE3FFE" w:rsidP="00AF304D">
            <w:pPr>
              <w:rPr>
                <w:noProof/>
              </w:rPr>
            </w:pPr>
            <w:r w:rsidRPr="00C61432">
              <w:rPr>
                <w:noProof/>
              </w:rPr>
              <w:drawing>
                <wp:inline distT="0" distB="0" distL="0" distR="0" wp14:anchorId="6F29A5C4" wp14:editId="2BC954FA">
                  <wp:extent cx="3267075" cy="1214858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" r="22465" b="30859"/>
                          <a:stretch/>
                        </pic:blipFill>
                        <pic:spPr bwMode="auto">
                          <a:xfrm>
                            <a:off x="0" y="0"/>
                            <a:ext cx="3285856" cy="122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F65DE" w14:textId="77777777" w:rsidR="00FE3FFE" w:rsidRDefault="00FE3FFE" w:rsidP="00FE3FFE"/>
    <w:p w14:paraId="5913C645" w14:textId="77777777" w:rsidR="00FE3FFE" w:rsidRDefault="00FE3FFE" w:rsidP="00FE3FFE">
      <w:r>
        <w:br w:type="page"/>
      </w:r>
    </w:p>
    <w:p w14:paraId="66AA2FFD" w14:textId="77777777" w:rsidR="00FE3FFE" w:rsidRDefault="00FE3FFE" w:rsidP="00FE3FFE">
      <w:pPr>
        <w:pStyle w:val="Overskrift2"/>
      </w:pPr>
      <w:r>
        <w:lastRenderedPageBreak/>
        <w:t>Opgave 3</w:t>
      </w:r>
    </w:p>
    <w:p w14:paraId="29FFDE78" w14:textId="77777777" w:rsidR="00FE3FFE" w:rsidRDefault="00FE3FFE" w:rsidP="00FE3FFE">
      <w:r>
        <w:t>Billederne herunder viser forskellige motorstartere. Forklar hvad billede viser og fordele/ulemper ved komponentet.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91"/>
        <w:gridCol w:w="6142"/>
      </w:tblGrid>
      <w:tr w:rsidR="00FE3FFE" w14:paraId="5BE6B23C" w14:textId="77777777" w:rsidTr="00AF304D">
        <w:tc>
          <w:tcPr>
            <w:tcW w:w="3114" w:type="dxa"/>
          </w:tcPr>
          <w:p w14:paraId="5806681A" w14:textId="77777777" w:rsidR="00FE3FFE" w:rsidRDefault="00FE3FFE" w:rsidP="00AF304D">
            <w:r>
              <w:t>Komponent</w:t>
            </w:r>
          </w:p>
        </w:tc>
        <w:tc>
          <w:tcPr>
            <w:tcW w:w="6514" w:type="dxa"/>
          </w:tcPr>
          <w:p w14:paraId="08D4845E" w14:textId="77777777" w:rsidR="00FE3FFE" w:rsidRDefault="00FE3FFE" w:rsidP="00AF304D">
            <w:r>
              <w:t>Beskrivelse</w:t>
            </w:r>
          </w:p>
        </w:tc>
      </w:tr>
      <w:tr w:rsidR="00FE3FFE" w14:paraId="3B6450E8" w14:textId="77777777" w:rsidTr="00AF304D">
        <w:tc>
          <w:tcPr>
            <w:tcW w:w="3114" w:type="dxa"/>
          </w:tcPr>
          <w:p w14:paraId="3C508874" w14:textId="77777777" w:rsidR="00FE3FFE" w:rsidRDefault="00FE3FFE" w:rsidP="00AF304D">
            <w:r>
              <w:rPr>
                <w:noProof/>
              </w:rPr>
              <w:drawing>
                <wp:inline distT="0" distB="0" distL="0" distR="0" wp14:anchorId="65CDCF90" wp14:editId="23A0B1DD">
                  <wp:extent cx="1627188" cy="1952625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04A47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8" cy="195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788FB01D" w14:textId="77777777" w:rsidR="00FE3FFE" w:rsidRDefault="00FE3FFE" w:rsidP="00AF304D"/>
        </w:tc>
      </w:tr>
      <w:tr w:rsidR="00FE3FFE" w14:paraId="0F3B7565" w14:textId="77777777" w:rsidTr="00AF304D">
        <w:tc>
          <w:tcPr>
            <w:tcW w:w="3114" w:type="dxa"/>
          </w:tcPr>
          <w:p w14:paraId="12809E3D" w14:textId="77777777" w:rsidR="00FE3FFE" w:rsidRDefault="00FE3FFE" w:rsidP="00AF304D">
            <w:r>
              <w:rPr>
                <w:noProof/>
              </w:rPr>
              <w:drawing>
                <wp:inline distT="0" distB="0" distL="0" distR="0" wp14:anchorId="66D42A00" wp14:editId="745C1D1C">
                  <wp:extent cx="1312879" cy="1990725"/>
                  <wp:effectExtent l="0" t="0" r="1905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04AD0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49" cy="200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14:paraId="6B434859" w14:textId="77777777" w:rsidR="00FE3FFE" w:rsidRDefault="00FE3FFE" w:rsidP="00AF304D"/>
        </w:tc>
      </w:tr>
    </w:tbl>
    <w:p w14:paraId="77136F4B" w14:textId="77777777" w:rsidR="00FE3FFE" w:rsidRDefault="00FE3FFE" w:rsidP="00FE3FFE">
      <w:r>
        <w:br w:type="page"/>
      </w:r>
    </w:p>
    <w:p w14:paraId="3FA174A6" w14:textId="77777777" w:rsidR="00FE3FFE" w:rsidRDefault="00FE3FFE" w:rsidP="00FE3FFE">
      <w:pPr>
        <w:pStyle w:val="Overskrift2"/>
      </w:pPr>
      <w:r>
        <w:lastRenderedPageBreak/>
        <w:t>Opgave 4</w:t>
      </w:r>
    </w:p>
    <w:p w14:paraId="3004ED6E" w14:textId="77777777" w:rsidR="00FE3FFE" w:rsidRDefault="00FE3FFE" w:rsidP="00FE3FFE">
      <w:r>
        <w:t>Tegningen herunder viser princippet i et termorelæ. Beskriv hvad numrene henviser til på tegningen.</w:t>
      </w:r>
    </w:p>
    <w:p w14:paraId="481568BB" w14:textId="77777777" w:rsidR="00FE3FFE" w:rsidRDefault="00FE3FFE" w:rsidP="00FE3FFE">
      <w:r>
        <w:rPr>
          <w:noProof/>
        </w:rPr>
        <w:drawing>
          <wp:inline distT="0" distB="0" distL="0" distR="0" wp14:anchorId="0CD5B695" wp14:editId="7DCA2BE5">
            <wp:extent cx="2809875" cy="3379444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045A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33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39"/>
        <w:gridCol w:w="7194"/>
      </w:tblGrid>
      <w:tr w:rsidR="00FE3FFE" w14:paraId="60FA2D2E" w14:textId="77777777" w:rsidTr="00AF304D">
        <w:trPr>
          <w:trHeight w:val="1169"/>
        </w:trPr>
        <w:tc>
          <w:tcPr>
            <w:tcW w:w="2049" w:type="dxa"/>
          </w:tcPr>
          <w:p w14:paraId="785FAA9E" w14:textId="77777777" w:rsidR="00FE3FFE" w:rsidRDefault="00FE3FFE" w:rsidP="00AF304D">
            <w:r>
              <w:t>Nummer på tegning</w:t>
            </w:r>
          </w:p>
        </w:tc>
        <w:tc>
          <w:tcPr>
            <w:tcW w:w="7248" w:type="dxa"/>
          </w:tcPr>
          <w:p w14:paraId="092163B1" w14:textId="77777777" w:rsidR="00FE3FFE" w:rsidRDefault="00FE3FFE" w:rsidP="00AF304D">
            <w:r>
              <w:t>Beskrivelse</w:t>
            </w:r>
          </w:p>
        </w:tc>
      </w:tr>
      <w:tr w:rsidR="00FE3FFE" w14:paraId="1AE19DD5" w14:textId="77777777" w:rsidTr="00AF304D">
        <w:trPr>
          <w:trHeight w:val="1104"/>
        </w:trPr>
        <w:tc>
          <w:tcPr>
            <w:tcW w:w="2049" w:type="dxa"/>
          </w:tcPr>
          <w:p w14:paraId="78A41A2B" w14:textId="77777777" w:rsidR="00FE3FFE" w:rsidRDefault="00FE3FFE" w:rsidP="00AF304D">
            <w:r>
              <w:t>1</w:t>
            </w:r>
          </w:p>
        </w:tc>
        <w:tc>
          <w:tcPr>
            <w:tcW w:w="7248" w:type="dxa"/>
          </w:tcPr>
          <w:p w14:paraId="4A8CE95E" w14:textId="77777777" w:rsidR="00FE3FFE" w:rsidRDefault="00FE3FFE" w:rsidP="00AF304D"/>
        </w:tc>
      </w:tr>
      <w:tr w:rsidR="00FE3FFE" w14:paraId="46AEC478" w14:textId="77777777" w:rsidTr="00AF304D">
        <w:trPr>
          <w:trHeight w:val="1169"/>
        </w:trPr>
        <w:tc>
          <w:tcPr>
            <w:tcW w:w="2049" w:type="dxa"/>
          </w:tcPr>
          <w:p w14:paraId="5C70B052" w14:textId="77777777" w:rsidR="00FE3FFE" w:rsidRDefault="00FE3FFE" w:rsidP="00AF304D">
            <w:r>
              <w:t>95</w:t>
            </w:r>
          </w:p>
        </w:tc>
        <w:tc>
          <w:tcPr>
            <w:tcW w:w="7248" w:type="dxa"/>
          </w:tcPr>
          <w:p w14:paraId="6A291F9D" w14:textId="77777777" w:rsidR="00FE3FFE" w:rsidRDefault="00FE3FFE" w:rsidP="00AF304D"/>
        </w:tc>
      </w:tr>
      <w:tr w:rsidR="00FE3FFE" w14:paraId="53E9B72D" w14:textId="77777777" w:rsidTr="00AF304D">
        <w:trPr>
          <w:trHeight w:val="1104"/>
        </w:trPr>
        <w:tc>
          <w:tcPr>
            <w:tcW w:w="2049" w:type="dxa"/>
          </w:tcPr>
          <w:p w14:paraId="39B401CA" w14:textId="77777777" w:rsidR="00FE3FFE" w:rsidRDefault="00FE3FFE" w:rsidP="00AF304D">
            <w:r>
              <w:t>96</w:t>
            </w:r>
          </w:p>
        </w:tc>
        <w:tc>
          <w:tcPr>
            <w:tcW w:w="7248" w:type="dxa"/>
          </w:tcPr>
          <w:p w14:paraId="49B58630" w14:textId="77777777" w:rsidR="00FE3FFE" w:rsidRDefault="00FE3FFE" w:rsidP="00AF304D"/>
        </w:tc>
      </w:tr>
      <w:tr w:rsidR="00FE3FFE" w14:paraId="3FA98C4F" w14:textId="77777777" w:rsidTr="00AF304D">
        <w:trPr>
          <w:trHeight w:val="1169"/>
        </w:trPr>
        <w:tc>
          <w:tcPr>
            <w:tcW w:w="2049" w:type="dxa"/>
          </w:tcPr>
          <w:p w14:paraId="48252E16" w14:textId="77777777" w:rsidR="00FE3FFE" w:rsidRDefault="00FE3FFE" w:rsidP="00AF304D">
            <w:r>
              <w:t>98</w:t>
            </w:r>
          </w:p>
        </w:tc>
        <w:tc>
          <w:tcPr>
            <w:tcW w:w="7248" w:type="dxa"/>
          </w:tcPr>
          <w:p w14:paraId="5565DBAE" w14:textId="77777777" w:rsidR="00FE3FFE" w:rsidRDefault="00FE3FFE" w:rsidP="00AF304D"/>
        </w:tc>
      </w:tr>
    </w:tbl>
    <w:p w14:paraId="66789454" w14:textId="77777777" w:rsidR="00FE3FFE" w:rsidRDefault="00FE3FFE" w:rsidP="00FE3FFE"/>
    <w:p w14:paraId="3ADF4E5B" w14:textId="77777777" w:rsidR="00FE3FFE" w:rsidRDefault="00FE3FFE" w:rsidP="00FE3FFE"/>
    <w:p w14:paraId="46BAE13A" w14:textId="77777777" w:rsidR="00AD329D" w:rsidRPr="008B661F" w:rsidRDefault="00AD329D" w:rsidP="008B661F"/>
    <w:sectPr w:rsidR="00AD329D" w:rsidRPr="008B661F" w:rsidSect="004867C9">
      <w:headerReference w:type="default" r:id="rId17"/>
      <w:footerReference w:type="default" r:id="rId18"/>
      <w:pgSz w:w="11907" w:h="16840" w:code="9"/>
      <w:pgMar w:top="1418" w:right="1417" w:bottom="1134" w:left="1247" w:header="284" w:footer="30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FC765" w14:textId="77777777" w:rsidR="00F87C6A" w:rsidRDefault="00F87C6A">
      <w:r>
        <w:separator/>
      </w:r>
    </w:p>
  </w:endnote>
  <w:endnote w:type="continuationSeparator" w:id="0">
    <w:p w14:paraId="407145E2" w14:textId="77777777" w:rsidR="00F87C6A" w:rsidRDefault="00F8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W w:w="9694" w:type="dxa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972"/>
      <w:gridCol w:w="1722"/>
    </w:tblGrid>
    <w:tr w:rsidR="00596BC3" w:rsidRPr="006D5BDD" w14:paraId="4C4AFA6B" w14:textId="77777777" w:rsidTr="00007CE4">
      <w:tc>
        <w:tcPr>
          <w:tcW w:w="7972" w:type="dxa"/>
          <w:vAlign w:val="center"/>
        </w:tcPr>
        <w:p w14:paraId="5DE78454" w14:textId="4D2482EA" w:rsidR="00596BC3" w:rsidRPr="001540F0" w:rsidRDefault="00E15E29" w:rsidP="00607A62">
          <w:pPr>
            <w:pStyle w:val="Sidefod"/>
            <w:rPr>
              <w:i/>
              <w:sz w:val="16"/>
              <w:szCs w:val="16"/>
            </w:rPr>
          </w:pPr>
          <w:r>
            <w:rPr>
              <w:i/>
              <w:sz w:val="16"/>
              <w:szCs w:val="16"/>
            </w:rPr>
            <w:t>frha</w:t>
          </w:r>
          <w:r w:rsidR="004F415D">
            <w:rPr>
              <w:i/>
              <w:sz w:val="16"/>
              <w:szCs w:val="16"/>
            </w:rPr>
            <w:br/>
          </w:r>
          <w:r w:rsidR="004F415D" w:rsidRPr="004F415D">
            <w:rPr>
              <w:sz w:val="16"/>
              <w:szCs w:val="16"/>
            </w:rPr>
            <w:t>Revision nr.</w:t>
          </w:r>
          <w:r w:rsidR="004F415D" w:rsidRPr="004F415D">
            <w:rPr>
              <w:b/>
              <w:sz w:val="16"/>
              <w:szCs w:val="16"/>
            </w:rPr>
            <w:t xml:space="preserve"> </w:t>
          </w:r>
          <w:r w:rsidR="00607A62">
            <w:rPr>
              <w:b/>
              <w:sz w:val="16"/>
              <w:szCs w:val="16"/>
            </w:rPr>
            <w:fldChar w:fldCharType="begin"/>
          </w:r>
          <w:r w:rsidR="00607A62">
            <w:rPr>
              <w:b/>
              <w:sz w:val="16"/>
              <w:szCs w:val="16"/>
            </w:rPr>
            <w:instrText xml:space="preserve"> REVNUM  \* Arabic  \* MERGEFORMAT </w:instrText>
          </w:r>
          <w:r w:rsidR="00607A62">
            <w:rPr>
              <w:b/>
              <w:sz w:val="16"/>
              <w:szCs w:val="16"/>
            </w:rPr>
            <w:fldChar w:fldCharType="separate"/>
          </w:r>
          <w:r w:rsidR="00607A62">
            <w:rPr>
              <w:b/>
              <w:noProof/>
              <w:sz w:val="16"/>
              <w:szCs w:val="16"/>
            </w:rPr>
            <w:t>3</w:t>
          </w:r>
          <w:r w:rsidR="00607A62">
            <w:rPr>
              <w:b/>
              <w:sz w:val="16"/>
              <w:szCs w:val="16"/>
            </w:rPr>
            <w:fldChar w:fldCharType="end"/>
          </w:r>
        </w:p>
      </w:tc>
      <w:tc>
        <w:tcPr>
          <w:tcW w:w="1722" w:type="dxa"/>
          <w:vAlign w:val="center"/>
        </w:tcPr>
        <w:p w14:paraId="15CC8480" w14:textId="41C06C23" w:rsidR="001540F0" w:rsidRDefault="001540F0" w:rsidP="00BE6952">
          <w:pPr>
            <w:pStyle w:val="Sidefod"/>
            <w:jc w:val="right"/>
            <w:rPr>
              <w:sz w:val="16"/>
              <w:szCs w:val="16"/>
            </w:rPr>
          </w:pPr>
          <w:r w:rsidRPr="006D5BDD">
            <w:rPr>
              <w:sz w:val="16"/>
              <w:szCs w:val="16"/>
            </w:rPr>
            <w:fldChar w:fldCharType="begin"/>
          </w:r>
          <w:r w:rsidRPr="006D5BDD">
            <w:rPr>
              <w:sz w:val="16"/>
              <w:szCs w:val="16"/>
            </w:rPr>
            <w:instrText xml:space="preserve"> TIME \@ "d. MMMM yyyy" </w:instrText>
          </w:r>
          <w:r w:rsidRPr="006D5BDD">
            <w:rPr>
              <w:sz w:val="16"/>
              <w:szCs w:val="16"/>
            </w:rPr>
            <w:fldChar w:fldCharType="separate"/>
          </w:r>
          <w:r w:rsidR="00B0734C">
            <w:rPr>
              <w:noProof/>
              <w:sz w:val="16"/>
              <w:szCs w:val="16"/>
            </w:rPr>
            <w:t>13. december 2018</w:t>
          </w:r>
          <w:r w:rsidRPr="006D5BDD">
            <w:rPr>
              <w:sz w:val="16"/>
              <w:szCs w:val="16"/>
            </w:rPr>
            <w:fldChar w:fldCharType="end"/>
          </w:r>
        </w:p>
        <w:p w14:paraId="6203F13F" w14:textId="18371973" w:rsidR="00596BC3" w:rsidRPr="006D5BDD" w:rsidRDefault="00596BC3" w:rsidP="00BE6952">
          <w:pPr>
            <w:pStyle w:val="Sidefod"/>
            <w:jc w:val="right"/>
            <w:rPr>
              <w:sz w:val="16"/>
              <w:szCs w:val="16"/>
            </w:rPr>
          </w:pPr>
          <w:r w:rsidRPr="006D5BDD">
            <w:rPr>
              <w:sz w:val="16"/>
              <w:szCs w:val="16"/>
            </w:rPr>
            <w:t xml:space="preserve">Side </w:t>
          </w:r>
          <w:r w:rsidRPr="00AD1E89">
            <w:rPr>
              <w:b/>
              <w:sz w:val="16"/>
              <w:szCs w:val="16"/>
            </w:rPr>
            <w:fldChar w:fldCharType="begin"/>
          </w:r>
          <w:r w:rsidRPr="00AD1E89">
            <w:rPr>
              <w:b/>
              <w:sz w:val="16"/>
              <w:szCs w:val="16"/>
            </w:rPr>
            <w:instrText xml:space="preserve"> PAGE </w:instrText>
          </w:r>
          <w:r w:rsidRPr="00AD1E89">
            <w:rPr>
              <w:b/>
              <w:sz w:val="16"/>
              <w:szCs w:val="16"/>
            </w:rPr>
            <w:fldChar w:fldCharType="separate"/>
          </w:r>
          <w:r w:rsidR="00B0734C">
            <w:rPr>
              <w:b/>
              <w:noProof/>
              <w:sz w:val="16"/>
              <w:szCs w:val="16"/>
            </w:rPr>
            <w:t>1</w:t>
          </w:r>
          <w:r w:rsidRPr="00AD1E89">
            <w:rPr>
              <w:b/>
              <w:sz w:val="16"/>
              <w:szCs w:val="16"/>
            </w:rPr>
            <w:fldChar w:fldCharType="end"/>
          </w:r>
          <w:r w:rsidRPr="006D5BDD">
            <w:rPr>
              <w:sz w:val="16"/>
              <w:szCs w:val="16"/>
            </w:rPr>
            <w:t xml:space="preserve"> af </w:t>
          </w:r>
          <w:r w:rsidRPr="00AD1E89">
            <w:rPr>
              <w:b/>
              <w:sz w:val="16"/>
              <w:szCs w:val="16"/>
            </w:rPr>
            <w:fldChar w:fldCharType="begin"/>
          </w:r>
          <w:r w:rsidRPr="00AD1E89">
            <w:rPr>
              <w:b/>
              <w:sz w:val="16"/>
              <w:szCs w:val="16"/>
            </w:rPr>
            <w:instrText xml:space="preserve"> NUMPAGES </w:instrText>
          </w:r>
          <w:r w:rsidRPr="00AD1E89">
            <w:rPr>
              <w:b/>
              <w:sz w:val="16"/>
              <w:szCs w:val="16"/>
            </w:rPr>
            <w:fldChar w:fldCharType="separate"/>
          </w:r>
          <w:r w:rsidR="00B0734C">
            <w:rPr>
              <w:b/>
              <w:noProof/>
              <w:sz w:val="16"/>
              <w:szCs w:val="16"/>
            </w:rPr>
            <w:t>4</w:t>
          </w:r>
          <w:r w:rsidRPr="00AD1E89">
            <w:rPr>
              <w:b/>
              <w:sz w:val="16"/>
              <w:szCs w:val="16"/>
            </w:rPr>
            <w:fldChar w:fldCharType="end"/>
          </w:r>
        </w:p>
      </w:tc>
    </w:tr>
  </w:tbl>
  <w:p w14:paraId="7375B05D" w14:textId="77777777" w:rsidR="00E3750D" w:rsidRPr="006D5BDD" w:rsidRDefault="00E3750D" w:rsidP="001540F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BC34B" w14:textId="77777777" w:rsidR="00F87C6A" w:rsidRDefault="00F87C6A">
      <w:r>
        <w:separator/>
      </w:r>
    </w:p>
  </w:footnote>
  <w:footnote w:type="continuationSeparator" w:id="0">
    <w:p w14:paraId="497FD01D" w14:textId="77777777" w:rsidR="00F87C6A" w:rsidRDefault="00F87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C7292" w14:textId="77777777" w:rsidR="00E3750D" w:rsidRDefault="00996B3A">
    <w:pPr>
      <w:pStyle w:val="Sidehoved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5942965</wp:posOffset>
          </wp:positionH>
          <wp:positionV relativeFrom="paragraph">
            <wp:posOffset>692785</wp:posOffset>
          </wp:positionV>
          <wp:extent cx="1007110" cy="464820"/>
          <wp:effectExtent l="4445" t="0" r="6985" b="6985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0711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6126480</wp:posOffset>
              </wp:positionH>
              <wp:positionV relativeFrom="paragraph">
                <wp:posOffset>1556385</wp:posOffset>
              </wp:positionV>
              <wp:extent cx="552450" cy="2053590"/>
              <wp:effectExtent l="3175" t="3175" r="0" b="63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2053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DE6DA" w14:textId="021192D7" w:rsidR="00F310F8" w:rsidRPr="00F310F8" w:rsidRDefault="00332103" w:rsidP="00F310F8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Strøm Styring og IT</w:t>
                          </w:r>
                          <w:r w:rsidR="00921CFF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="00C85162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4D8E10A3" w14:textId="77777777" w:rsidR="00F310F8" w:rsidRPr="00F310F8" w:rsidRDefault="00F310F8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vert" wrap="non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82.4pt;margin-top:122.55pt;width:43.5pt;height:161.7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" filled="f" stroked="f">
              <v:textbox style="layout-flow:vertical" inset=",0,,0">
                <w:txbxContent>
                  <w:p w14:paraId="5EFDE6DA" w14:textId="021192D7" w:rsidR="00F310F8" w:rsidRPr="00F310F8" w:rsidRDefault="00332103" w:rsidP="00F310F8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Strøm Styring og IT</w:t>
                    </w:r>
                    <w:r w:rsidR="00921CFF">
                      <w:rPr>
                        <w:sz w:val="40"/>
                        <w:szCs w:val="40"/>
                      </w:rPr>
                      <w:t xml:space="preserve"> </w:t>
                    </w:r>
                    <w:r w:rsidR="00C85162">
                      <w:rPr>
                        <w:sz w:val="40"/>
                        <w:szCs w:val="40"/>
                      </w:rPr>
                      <w:t xml:space="preserve"> </w:t>
                    </w:r>
                  </w:p>
                  <w:p w14:paraId="4D8E10A3" w14:textId="77777777" w:rsidR="00F310F8" w:rsidRPr="00F310F8" w:rsidRDefault="00F310F8">
                    <w:pPr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-48895</wp:posOffset>
              </wp:positionH>
              <wp:positionV relativeFrom="paragraph">
                <wp:posOffset>20320</wp:posOffset>
              </wp:positionV>
              <wp:extent cx="6191250" cy="872490"/>
              <wp:effectExtent l="0" t="635" r="0" b="3175"/>
              <wp:wrapSquare wrapText="bothSides"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0" cy="872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-Gitter"/>
                            <w:tblW w:w="932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V w:val="none" w:sz="0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4661"/>
                            <w:gridCol w:w="4661"/>
                          </w:tblGrid>
                          <w:tr w:rsidR="009A1903" w14:paraId="047F8C3E" w14:textId="77777777">
                            <w:tc>
                              <w:tcPr>
                                <w:tcW w:w="9322" w:type="dxa"/>
                                <w:gridSpan w:val="2"/>
                              </w:tcPr>
                              <w:p w14:paraId="0BB39C4A" w14:textId="581D6ADB" w:rsidR="009A1903" w:rsidRPr="00211A47" w:rsidRDefault="00332103" w:rsidP="00FE3FFE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t xml:space="preserve"> </w:t>
                                </w:r>
                                <w:r w:rsidR="00FE3FFE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Motor</w:t>
                                </w:r>
                              </w:p>
                            </w:tc>
                          </w:tr>
                          <w:tr w:rsidR="00AC6355" w14:paraId="2201E69B" w14:textId="77777777">
                            <w:trPr>
                              <w:trHeight w:val="243"/>
                            </w:trPr>
                            <w:tc>
                              <w:tcPr>
                                <w:tcW w:w="4661" w:type="dxa"/>
                              </w:tcPr>
                              <w:p w14:paraId="2C33D355" w14:textId="00AD1BCF" w:rsidR="00AC6355" w:rsidRPr="009A1903" w:rsidRDefault="004F1D18" w:rsidP="00FE3FFE">
                                <w:pPr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TO</w:t>
                                </w:r>
                                <w:r w:rsidR="00C85162" w:rsidRPr="00DB5A50">
                                  <w:rPr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 w:rsidR="00FE3FFE">
                                  <w:rPr>
                                    <w:b/>
                                    <w:sz w:val="28"/>
                                  </w:rPr>
                                  <w:t>26</w:t>
                                </w:r>
                              </w:p>
                            </w:tc>
                            <w:tc>
                              <w:tcPr>
                                <w:tcW w:w="4661" w:type="dxa"/>
                              </w:tcPr>
                              <w:p w14:paraId="5B3F2F2E" w14:textId="77777777" w:rsidR="00AC6355" w:rsidRPr="009A1903" w:rsidRDefault="00C85162" w:rsidP="00AC6355">
                                <w:pPr>
                                  <w:jc w:val="right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GF-2 Elektriker </w:t>
                                </w:r>
                              </w:p>
                            </w:tc>
                          </w:tr>
                        </w:tbl>
                        <w:p w14:paraId="3DF89B8E" w14:textId="77777777" w:rsidR="009A1903" w:rsidRDefault="009A19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-3.85pt;margin-top:1.6pt;width:487.5pt;height:6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30uQIAAME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" filled="f" stroked="f">
              <v:textbox>
                <w:txbxContent>
                  <w:tbl>
                    <w:tblPr>
                      <w:tblStyle w:val="Tabel-Gitter"/>
                      <w:tblW w:w="9322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V w:val="none" w:sz="0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4661"/>
                      <w:gridCol w:w="4661"/>
                    </w:tblGrid>
                    <w:tr w:rsidR="009A1903" w14:paraId="047F8C3E" w14:textId="77777777">
                      <w:tc>
                        <w:tcPr>
                          <w:tcW w:w="9322" w:type="dxa"/>
                          <w:gridSpan w:val="2"/>
                        </w:tcPr>
                        <w:p w14:paraId="0BB39C4A" w14:textId="581D6ADB" w:rsidR="009A1903" w:rsidRPr="00211A47" w:rsidRDefault="00332103" w:rsidP="00FE3FFE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t xml:space="preserve"> </w:t>
                          </w:r>
                          <w:r w:rsidR="00FE3FFE">
                            <w:rPr>
                              <w:b/>
                              <w:sz w:val="48"/>
                              <w:szCs w:val="48"/>
                            </w:rPr>
                            <w:t>Motor</w:t>
                          </w:r>
                        </w:p>
                      </w:tc>
                    </w:tr>
                    <w:tr w:rsidR="00AC6355" w14:paraId="2201E69B" w14:textId="77777777">
                      <w:trPr>
                        <w:trHeight w:val="243"/>
                      </w:trPr>
                      <w:tc>
                        <w:tcPr>
                          <w:tcW w:w="4661" w:type="dxa"/>
                        </w:tcPr>
                        <w:p w14:paraId="2C33D355" w14:textId="00AD1BCF" w:rsidR="00AC6355" w:rsidRPr="009A1903" w:rsidRDefault="004F1D18" w:rsidP="00FE3FFE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TO</w:t>
                          </w:r>
                          <w:r w:rsidR="00C85162" w:rsidRPr="00DB5A50"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r w:rsidR="00FE3FFE">
                            <w:rPr>
                              <w:b/>
                              <w:sz w:val="28"/>
                            </w:rPr>
                            <w:t>26</w:t>
                          </w:r>
                        </w:p>
                      </w:tc>
                      <w:tc>
                        <w:tcPr>
                          <w:tcW w:w="4661" w:type="dxa"/>
                        </w:tcPr>
                        <w:p w14:paraId="5B3F2F2E" w14:textId="77777777" w:rsidR="00AC6355" w:rsidRPr="009A1903" w:rsidRDefault="00C85162" w:rsidP="00AC6355">
                          <w:pPr>
                            <w:jc w:val="right"/>
                            <w:rPr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GF-2 Elektriker </w:t>
                          </w:r>
                        </w:p>
                      </w:tc>
                    </w:tr>
                  </w:tbl>
                  <w:p w14:paraId="3DF89B8E" w14:textId="77777777" w:rsidR="009A1903" w:rsidRDefault="009A1903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6247130</wp:posOffset>
              </wp:positionH>
              <wp:positionV relativeFrom="paragraph">
                <wp:posOffset>1556385</wp:posOffset>
              </wp:positionV>
              <wp:extent cx="0" cy="8267700"/>
              <wp:effectExtent l="9525" t="12700" r="9525" b="6350"/>
              <wp:wrapSquare wrapText="bothSides"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677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25F102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pt,122.55pt" to="491.9pt,7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" strokecolor="gray"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04F1E"/>
    <w:multiLevelType w:val="singleLevel"/>
    <w:tmpl w:val="C9BEFB1C"/>
    <w:lvl w:ilvl="0">
      <w:start w:val="3"/>
      <w:numFmt w:val="lowerLetter"/>
      <w:lvlText w:val="%1) "/>
      <w:legacy w:legacy="1" w:legacySpace="0" w:legacyIndent="283"/>
      <w:lvlJc w:val="left"/>
      <w:pPr>
        <w:ind w:left="289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 w15:restartNumberingAfterBreak="0">
    <w:nsid w:val="11646207"/>
    <w:multiLevelType w:val="singleLevel"/>
    <w:tmpl w:val="C550240E"/>
    <w:lvl w:ilvl="0">
      <w:start w:val="2"/>
      <w:numFmt w:val="lowerLetter"/>
      <w:lvlText w:val="%1) "/>
      <w:legacy w:legacy="1" w:legacySpace="0" w:legacyIndent="283"/>
      <w:lvlJc w:val="left"/>
      <w:pPr>
        <w:ind w:left="158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173D33B4"/>
    <w:multiLevelType w:val="singleLevel"/>
    <w:tmpl w:val="0D76E720"/>
    <w:lvl w:ilvl="0">
      <w:start w:val="4"/>
      <w:numFmt w:val="lowerLetter"/>
      <w:lvlText w:val="%1) "/>
      <w:legacy w:legacy="1" w:legacySpace="0" w:legacyIndent="283"/>
      <w:lvlJc w:val="left"/>
      <w:pPr>
        <w:ind w:left="289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17641542"/>
    <w:multiLevelType w:val="singleLevel"/>
    <w:tmpl w:val="C550240E"/>
    <w:lvl w:ilvl="0">
      <w:start w:val="2"/>
      <w:numFmt w:val="lowerLetter"/>
      <w:lvlText w:val="%1) "/>
      <w:legacy w:legacy="1" w:legacySpace="0" w:legacyIndent="283"/>
      <w:lvlJc w:val="left"/>
      <w:pPr>
        <w:ind w:left="2892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2B2E3CD8"/>
    <w:multiLevelType w:val="singleLevel"/>
    <w:tmpl w:val="C550240E"/>
    <w:lvl w:ilvl="0">
      <w:start w:val="2"/>
      <w:numFmt w:val="lowerLetter"/>
      <w:lvlText w:val="%1) "/>
      <w:legacy w:legacy="1" w:legacySpace="0" w:legacyIndent="283"/>
      <w:lvlJc w:val="left"/>
      <w:pPr>
        <w:ind w:left="2892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6B8773DE"/>
    <w:multiLevelType w:val="singleLevel"/>
    <w:tmpl w:val="B58C48AE"/>
    <w:lvl w:ilvl="0">
      <w:start w:val="1"/>
      <w:numFmt w:val="lowerLetter"/>
      <w:lvlText w:val="%1) "/>
      <w:legacy w:legacy="1" w:legacySpace="0" w:legacyIndent="283"/>
      <w:lvlJc w:val="left"/>
      <w:pPr>
        <w:ind w:left="158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718713A4"/>
    <w:multiLevelType w:val="singleLevel"/>
    <w:tmpl w:val="B58C48AE"/>
    <w:lvl w:ilvl="0">
      <w:start w:val="1"/>
      <w:numFmt w:val="lowerLetter"/>
      <w:lvlText w:val="%1) "/>
      <w:legacy w:legacy="1" w:legacySpace="0" w:legacyIndent="283"/>
      <w:lvlJc w:val="left"/>
      <w:pPr>
        <w:ind w:left="158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7F023A61"/>
    <w:multiLevelType w:val="singleLevel"/>
    <w:tmpl w:val="C550240E"/>
    <w:lvl w:ilvl="0">
      <w:start w:val="2"/>
      <w:numFmt w:val="lowerLetter"/>
      <w:lvlText w:val="%1) "/>
      <w:legacy w:legacy="1" w:legacySpace="0" w:legacyIndent="283"/>
      <w:lvlJc w:val="left"/>
      <w:pPr>
        <w:ind w:left="158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02"/>
    <w:rsid w:val="00007CE4"/>
    <w:rsid w:val="000B5590"/>
    <w:rsid w:val="000C39AF"/>
    <w:rsid w:val="001540F0"/>
    <w:rsid w:val="001C348C"/>
    <w:rsid w:val="001D0CFA"/>
    <w:rsid w:val="001E6941"/>
    <w:rsid w:val="00200934"/>
    <w:rsid w:val="00211A47"/>
    <w:rsid w:val="002214AE"/>
    <w:rsid w:val="002424CB"/>
    <w:rsid w:val="0025380B"/>
    <w:rsid w:val="00282E1A"/>
    <w:rsid w:val="002A0E24"/>
    <w:rsid w:val="002C5107"/>
    <w:rsid w:val="00314143"/>
    <w:rsid w:val="00332103"/>
    <w:rsid w:val="00344F2D"/>
    <w:rsid w:val="003667F0"/>
    <w:rsid w:val="00446FE0"/>
    <w:rsid w:val="004867C9"/>
    <w:rsid w:val="004A5994"/>
    <w:rsid w:val="004B00E4"/>
    <w:rsid w:val="004F1D18"/>
    <w:rsid w:val="004F415D"/>
    <w:rsid w:val="004F7B11"/>
    <w:rsid w:val="00506401"/>
    <w:rsid w:val="00522F61"/>
    <w:rsid w:val="005820CC"/>
    <w:rsid w:val="00596BC3"/>
    <w:rsid w:val="005A0057"/>
    <w:rsid w:val="005A3D4D"/>
    <w:rsid w:val="005B120D"/>
    <w:rsid w:val="005C594E"/>
    <w:rsid w:val="00607A62"/>
    <w:rsid w:val="006836BC"/>
    <w:rsid w:val="006D2EDF"/>
    <w:rsid w:val="006D5BDD"/>
    <w:rsid w:val="00712698"/>
    <w:rsid w:val="0074616E"/>
    <w:rsid w:val="00752460"/>
    <w:rsid w:val="008B661F"/>
    <w:rsid w:val="008F7994"/>
    <w:rsid w:val="00921CFF"/>
    <w:rsid w:val="00966D14"/>
    <w:rsid w:val="009743AD"/>
    <w:rsid w:val="00996B3A"/>
    <w:rsid w:val="009A1903"/>
    <w:rsid w:val="009C60DF"/>
    <w:rsid w:val="00A60031"/>
    <w:rsid w:val="00A64226"/>
    <w:rsid w:val="00AC6355"/>
    <w:rsid w:val="00AD1E89"/>
    <w:rsid w:val="00AD329D"/>
    <w:rsid w:val="00B0734C"/>
    <w:rsid w:val="00B21379"/>
    <w:rsid w:val="00B976C8"/>
    <w:rsid w:val="00BA28BC"/>
    <w:rsid w:val="00BE6952"/>
    <w:rsid w:val="00C01AFD"/>
    <w:rsid w:val="00C85162"/>
    <w:rsid w:val="00CD31DE"/>
    <w:rsid w:val="00D320B3"/>
    <w:rsid w:val="00D575CD"/>
    <w:rsid w:val="00DA60E4"/>
    <w:rsid w:val="00DD229F"/>
    <w:rsid w:val="00E15E29"/>
    <w:rsid w:val="00E25F22"/>
    <w:rsid w:val="00E3750D"/>
    <w:rsid w:val="00EB11AD"/>
    <w:rsid w:val="00EC2AAB"/>
    <w:rsid w:val="00EC6E45"/>
    <w:rsid w:val="00F007FB"/>
    <w:rsid w:val="00F07D14"/>
    <w:rsid w:val="00F310F8"/>
    <w:rsid w:val="00F32590"/>
    <w:rsid w:val="00F76123"/>
    <w:rsid w:val="00F86902"/>
    <w:rsid w:val="00F87C6A"/>
    <w:rsid w:val="00FC4AF3"/>
    <w:rsid w:val="00FC5FEA"/>
    <w:rsid w:val="00FE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94D3600"/>
  <w15:chartTrackingRefBased/>
  <w15:docId w15:val="{DEDE425C-EB22-48EA-9B99-665C933B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3AD"/>
  </w:style>
  <w:style w:type="paragraph" w:styleId="Overskrift1">
    <w:name w:val="heading 1"/>
    <w:basedOn w:val="Normal"/>
    <w:next w:val="Normal"/>
    <w:qFormat/>
    <w:rsid w:val="00F86902"/>
    <w:pPr>
      <w:keepNext/>
      <w:outlineLvl w:val="0"/>
    </w:pPr>
    <w:rPr>
      <w:sz w:val="32"/>
    </w:rPr>
  </w:style>
  <w:style w:type="paragraph" w:styleId="Overskrift2">
    <w:name w:val="heading 2"/>
    <w:basedOn w:val="Normal"/>
    <w:next w:val="Normal"/>
    <w:qFormat/>
    <w:rsid w:val="009743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E3750D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E3750D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uiPriority w:val="39"/>
    <w:rsid w:val="0059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5B1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gm\Application%20Data\Microsoft\Skabeloner\T&amp;K-ProjektSkabelon.dot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T&amp;K-ProjektSkabelon</Template>
  <TotalTime>0</TotalTime>
  <Pages>4</Pages>
  <Words>82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TeSe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frha@eucsj.dk</dc:creator>
  <cp:keywords/>
  <dc:description/>
  <cp:lastModifiedBy>Christian Wolsing</cp:lastModifiedBy>
  <cp:revision>3</cp:revision>
  <cp:lastPrinted>2005-02-28T11:37:00Z</cp:lastPrinted>
  <dcterms:created xsi:type="dcterms:W3CDTF">2018-12-13T08:44:00Z</dcterms:created>
  <dcterms:modified xsi:type="dcterms:W3CDTF">2018-12-13T11:30:00Z</dcterms:modified>
</cp:coreProperties>
</file>