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38E7" w14:textId="306055C4" w:rsidR="00C61C11" w:rsidRDefault="00C61C11" w:rsidP="00C602EA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GF</w:t>
      </w:r>
      <w:r w:rsidR="00C602EA">
        <w:rPr>
          <w:b/>
          <w:bCs/>
          <w:sz w:val="44"/>
        </w:rPr>
        <w:t>1</w:t>
      </w:r>
      <w:r>
        <w:rPr>
          <w:b/>
          <w:bCs/>
          <w:sz w:val="44"/>
        </w:rPr>
        <w:t xml:space="preserve"> </w:t>
      </w:r>
      <w:r w:rsidR="00C602EA">
        <w:rPr>
          <w:b/>
          <w:bCs/>
          <w:sz w:val="44"/>
        </w:rPr>
        <w:t>E</w:t>
      </w:r>
      <w:r>
        <w:rPr>
          <w:b/>
          <w:bCs/>
          <w:sz w:val="44"/>
        </w:rPr>
        <w:t>valuering</w:t>
      </w:r>
      <w:r w:rsidR="00C602EA">
        <w:rPr>
          <w:b/>
          <w:bCs/>
          <w:sz w:val="44"/>
        </w:rPr>
        <w:t>.</w:t>
      </w:r>
    </w:p>
    <w:p w14:paraId="6196F2F9" w14:textId="77777777" w:rsidR="00C61C11" w:rsidRPr="006F14DE" w:rsidRDefault="006D0249" w:rsidP="006F14DE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  <w:u w:val="single"/>
        </w:rPr>
      </w:pPr>
      <w:r>
        <w:rPr>
          <w:b/>
          <w:bCs/>
          <w:sz w:val="44"/>
        </w:rPr>
        <w:t>Navn.</w:t>
      </w:r>
      <w:r w:rsidR="006F14DE">
        <w:rPr>
          <w:b/>
          <w:bCs/>
          <w:sz w:val="44"/>
          <w:u w:val="single"/>
        </w:rPr>
        <w:t xml:space="preserve">               </w:t>
      </w:r>
    </w:p>
    <w:p w14:paraId="76F41A7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1490BB54" wp14:editId="0F6F309A">
            <wp:simplePos x="0" y="0"/>
            <wp:positionH relativeFrom="column">
              <wp:posOffset>1582972</wp:posOffset>
            </wp:positionH>
            <wp:positionV relativeFrom="paragraph">
              <wp:posOffset>11071</wp:posOffset>
            </wp:positionV>
            <wp:extent cx="3225800" cy="3467100"/>
            <wp:effectExtent l="0" t="0" r="0" b="0"/>
            <wp:wrapNone/>
            <wp:docPr id="58" name="Billede 58" descr="PE015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01522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A72EAE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1B68394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31E2B1B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0C8710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04A3FDB2" w14:textId="77777777" w:rsidR="00C61C11" w:rsidRDefault="00C61C11" w:rsidP="00C61C11">
      <w:pPr>
        <w:pStyle w:val="Sidehoved"/>
        <w:tabs>
          <w:tab w:val="clear" w:pos="4819"/>
          <w:tab w:val="clear" w:pos="9638"/>
        </w:tabs>
        <w:rPr>
          <w:b/>
          <w:bCs/>
          <w:sz w:val="44"/>
        </w:rPr>
      </w:pPr>
    </w:p>
    <w:p w14:paraId="2248505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4B3EAF56" w14:textId="2994EC1A" w:rsidR="00C61C11" w:rsidRPr="006C00DA" w:rsidRDefault="00BF66F8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Løses digitalt med fx</w:t>
      </w:r>
      <w:r w:rsidR="00C61C11" w:rsidRPr="006C00DA">
        <w:rPr>
          <w:b/>
          <w:bCs/>
          <w:sz w:val="28"/>
          <w:szCs w:val="28"/>
        </w:rPr>
        <w:t xml:space="preserve"> wordmat og </w:t>
      </w:r>
      <w:r w:rsidR="00F6096D" w:rsidRPr="006C00DA">
        <w:rPr>
          <w:b/>
          <w:bCs/>
          <w:sz w:val="28"/>
          <w:szCs w:val="28"/>
        </w:rPr>
        <w:t>PC|Sc</w:t>
      </w:r>
      <w:r w:rsidR="00C61C11" w:rsidRPr="006C00DA">
        <w:rPr>
          <w:b/>
          <w:bCs/>
          <w:sz w:val="28"/>
          <w:szCs w:val="28"/>
        </w:rPr>
        <w:t xml:space="preserve">hematic. </w:t>
      </w:r>
    </w:p>
    <w:p w14:paraId="582614A9" w14:textId="77777777" w:rsidR="004F0824" w:rsidRPr="004F0824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color w:val="FF0000"/>
          <w:sz w:val="28"/>
          <w:szCs w:val="28"/>
        </w:rPr>
      </w:pPr>
      <w:r w:rsidRPr="004F0824">
        <w:rPr>
          <w:b/>
          <w:bCs/>
          <w:color w:val="FF0000"/>
          <w:sz w:val="28"/>
          <w:szCs w:val="28"/>
        </w:rPr>
        <w:t>Husk formler og beregninger</w:t>
      </w:r>
      <w:r w:rsidR="004F0824" w:rsidRPr="004F0824">
        <w:rPr>
          <w:b/>
          <w:bCs/>
          <w:color w:val="FF0000"/>
          <w:sz w:val="28"/>
          <w:szCs w:val="28"/>
        </w:rPr>
        <w:t xml:space="preserve">. </w:t>
      </w:r>
    </w:p>
    <w:p w14:paraId="3ED943A5" w14:textId="29C3D098" w:rsidR="00C61C11" w:rsidRPr="004F0824" w:rsidRDefault="004F0824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color w:val="FF0000"/>
          <w:sz w:val="28"/>
          <w:szCs w:val="28"/>
        </w:rPr>
      </w:pPr>
      <w:r w:rsidRPr="004F0824">
        <w:rPr>
          <w:b/>
          <w:bCs/>
          <w:color w:val="FF0000"/>
          <w:sz w:val="28"/>
          <w:szCs w:val="28"/>
        </w:rPr>
        <w:t>(hvis der kun står resultater vil opgave ikke blive godkendt)</w:t>
      </w:r>
    </w:p>
    <w:p w14:paraId="45964483" w14:textId="26A22C0C" w:rsidR="00C61C11" w:rsidRPr="006C00DA" w:rsidRDefault="00C61C11" w:rsidP="004F0824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  <w:szCs w:val="28"/>
        </w:rPr>
      </w:pPr>
      <w:r w:rsidRPr="006C00DA">
        <w:rPr>
          <w:b/>
          <w:bCs/>
          <w:sz w:val="28"/>
          <w:szCs w:val="28"/>
        </w:rPr>
        <w:t>Tid: 2 time.</w:t>
      </w:r>
    </w:p>
    <w:p w14:paraId="30CF325A" w14:textId="77777777" w:rsidR="00C61C11" w:rsidRPr="006C00DA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  <w:szCs w:val="28"/>
        </w:rPr>
      </w:pPr>
      <w:r w:rsidRPr="006C00DA">
        <w:rPr>
          <w:b/>
          <w:bCs/>
          <w:sz w:val="28"/>
          <w:szCs w:val="28"/>
        </w:rPr>
        <w:t>God arbejdslyst.</w:t>
      </w:r>
    </w:p>
    <w:p w14:paraId="7E1BF098" w14:textId="3C76B4FE" w:rsidR="004F0824" w:rsidRPr="004F0824" w:rsidRDefault="00C61C11" w:rsidP="004F0824">
      <w:pPr>
        <w:pStyle w:val="Sidehoved"/>
        <w:tabs>
          <w:tab w:val="clear" w:pos="4819"/>
          <w:tab w:val="clear" w:pos="9638"/>
        </w:tabs>
        <w:jc w:val="center"/>
        <w:rPr>
          <w:b/>
          <w:bCs/>
          <w:i/>
          <w:iCs/>
          <w:color w:val="FF0000"/>
          <w:sz w:val="28"/>
          <w:szCs w:val="28"/>
        </w:rPr>
      </w:pPr>
      <w:r w:rsidRPr="006C00DA">
        <w:rPr>
          <w:b/>
          <w:bCs/>
          <w:i/>
          <w:iCs/>
          <w:color w:val="FF0000"/>
          <w:sz w:val="28"/>
          <w:szCs w:val="28"/>
        </w:rPr>
        <w:t>Husk at redigere jeres opgave inden aflevering!</w:t>
      </w:r>
      <w:r w:rsidR="006B1C2F">
        <w:rPr>
          <w:b/>
          <w:bCs/>
          <w:i/>
          <w:iCs/>
          <w:color w:val="FF0000"/>
          <w:sz w:val="28"/>
          <w:szCs w:val="28"/>
        </w:rPr>
        <w:t xml:space="preserve"> KUN PDF</w:t>
      </w:r>
    </w:p>
    <w:p w14:paraId="2A3EA1D1" w14:textId="77777777" w:rsidR="006C00DA" w:rsidRDefault="006C00DA" w:rsidP="006C00DA">
      <w:pPr>
        <w:rPr>
          <w:rFonts w:ascii="Articulate" w:hAnsi="Articulate"/>
          <w:szCs w:val="24"/>
        </w:rPr>
        <w:sectPr w:rsidR="006C00DA" w:rsidSect="00455D40">
          <w:headerReference w:type="default" r:id="rId12"/>
          <w:footerReference w:type="default" r:id="rId13"/>
          <w:type w:val="continuous"/>
          <w:pgSz w:w="11910" w:h="16840"/>
          <w:pgMar w:top="1701" w:right="1701" w:bottom="1701" w:left="737" w:header="709" w:footer="1372" w:gutter="0"/>
          <w:cols w:space="720"/>
          <w:docGrid w:linePitch="231"/>
        </w:sectPr>
      </w:pPr>
    </w:p>
    <w:p w14:paraId="1F770C53" w14:textId="21A246C1" w:rsidR="006C00DA" w:rsidRPr="00C140F5" w:rsidRDefault="006C00DA" w:rsidP="006C00DA">
      <w:pPr>
        <w:ind w:left="288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1 - </w:t>
      </w:r>
      <w:r>
        <w:rPr>
          <w:rFonts w:ascii="Articulate" w:hAnsi="Articulate"/>
          <w:szCs w:val="24"/>
        </w:rPr>
        <w:t>1</w:t>
      </w:r>
      <w:r w:rsidR="00C30035">
        <w:rPr>
          <w:rFonts w:ascii="Articulate" w:hAnsi="Articulate"/>
          <w:szCs w:val="24"/>
        </w:rPr>
        <w:t>5</w:t>
      </w:r>
    </w:p>
    <w:p w14:paraId="35209821" w14:textId="50626997" w:rsidR="006C00DA" w:rsidRPr="00C140F5" w:rsidRDefault="006C00DA" w:rsidP="006C00DA">
      <w:pPr>
        <w:ind w:left="2160" w:firstLine="72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2 - </w:t>
      </w:r>
      <w:r>
        <w:rPr>
          <w:rFonts w:ascii="Articulate" w:hAnsi="Articulate"/>
          <w:szCs w:val="24"/>
        </w:rPr>
        <w:t>1</w:t>
      </w:r>
      <w:r w:rsidR="00C30035">
        <w:rPr>
          <w:rFonts w:ascii="Articulate" w:hAnsi="Articulate"/>
          <w:szCs w:val="24"/>
        </w:rPr>
        <w:t>5</w:t>
      </w:r>
    </w:p>
    <w:p w14:paraId="3E790ADF" w14:textId="0D53F538" w:rsidR="006C00DA" w:rsidRPr="00C140F5" w:rsidRDefault="006C00DA" w:rsidP="006C00DA">
      <w:pPr>
        <w:ind w:left="2160" w:firstLine="72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3 - </w:t>
      </w:r>
      <w:r>
        <w:rPr>
          <w:rFonts w:ascii="Articulate" w:hAnsi="Articulate"/>
          <w:szCs w:val="24"/>
        </w:rPr>
        <w:t>1</w:t>
      </w:r>
      <w:r w:rsidR="00C30035">
        <w:rPr>
          <w:rFonts w:ascii="Articulate" w:hAnsi="Articulate"/>
          <w:szCs w:val="24"/>
        </w:rPr>
        <w:t>0</w:t>
      </w:r>
    </w:p>
    <w:p w14:paraId="44A2E188" w14:textId="6E513D4C" w:rsidR="006C00DA" w:rsidRPr="00C140F5" w:rsidRDefault="006C00DA" w:rsidP="006C00DA">
      <w:pPr>
        <w:ind w:left="2160" w:firstLine="72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4 - </w:t>
      </w:r>
      <w:r w:rsidR="00C30035">
        <w:rPr>
          <w:rFonts w:ascii="Articulate" w:hAnsi="Articulate"/>
          <w:szCs w:val="24"/>
        </w:rPr>
        <w:t>15</w:t>
      </w:r>
    </w:p>
    <w:p w14:paraId="37B2F40D" w14:textId="0E939176" w:rsidR="006C00DA" w:rsidRPr="00C140F5" w:rsidRDefault="006C00DA" w:rsidP="006C00DA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5 - </w:t>
      </w:r>
      <w:r w:rsidR="00C30035">
        <w:rPr>
          <w:rFonts w:ascii="Articulate" w:hAnsi="Articulate"/>
          <w:szCs w:val="24"/>
        </w:rPr>
        <w:t>15</w:t>
      </w:r>
    </w:p>
    <w:p w14:paraId="674961CC" w14:textId="1F6A743F" w:rsidR="006C00DA" w:rsidRPr="00C140F5" w:rsidRDefault="006C00DA" w:rsidP="006C00DA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6 - </w:t>
      </w:r>
      <w:r w:rsidR="00C30035">
        <w:rPr>
          <w:rFonts w:ascii="Articulate" w:hAnsi="Articulate"/>
          <w:szCs w:val="24"/>
        </w:rPr>
        <w:t>15</w:t>
      </w:r>
    </w:p>
    <w:p w14:paraId="0539CF77" w14:textId="7EE6C00E" w:rsidR="006C00DA" w:rsidRPr="00C140F5" w:rsidRDefault="006C00DA" w:rsidP="006C00DA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7 - </w:t>
      </w:r>
      <w:r>
        <w:rPr>
          <w:rFonts w:ascii="Articulate" w:hAnsi="Articulate"/>
          <w:szCs w:val="24"/>
        </w:rPr>
        <w:t>15</w:t>
      </w:r>
    </w:p>
    <w:p w14:paraId="14EA1E73" w14:textId="77777777" w:rsidR="006C00DA" w:rsidRDefault="006C00DA" w:rsidP="00C61C11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8 - </w:t>
      </w:r>
      <w:r>
        <w:rPr>
          <w:rFonts w:ascii="Articulate" w:hAnsi="Articulate"/>
          <w:szCs w:val="24"/>
        </w:rPr>
        <w:t>X</w:t>
      </w:r>
    </w:p>
    <w:p w14:paraId="3FD29822" w14:textId="6FF1D2A1" w:rsidR="00AD3861" w:rsidRPr="00AD3861" w:rsidRDefault="00AD3861" w:rsidP="00C61C11">
      <w:pPr>
        <w:rPr>
          <w:rFonts w:ascii="Articulate" w:hAnsi="Articulate"/>
          <w:szCs w:val="24"/>
        </w:rPr>
        <w:sectPr w:rsidR="00AD3861" w:rsidRPr="00AD3861" w:rsidSect="006C00DA">
          <w:type w:val="continuous"/>
          <w:pgSz w:w="11910" w:h="16840"/>
          <w:pgMar w:top="1701" w:right="1701" w:bottom="1701" w:left="737" w:header="709" w:footer="1372" w:gutter="0"/>
          <w:cols w:num="2" w:space="720"/>
          <w:docGrid w:linePitch="231"/>
        </w:sectPr>
      </w:pPr>
    </w:p>
    <w:p w14:paraId="679150A8" w14:textId="7191C895" w:rsidR="00C61C11" w:rsidRPr="00C61C11" w:rsidRDefault="00C61C11" w:rsidP="00C61C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Opgave 1</w:t>
      </w:r>
      <w:r w:rsidR="006064CD">
        <w:rPr>
          <w:sz w:val="28"/>
          <w:szCs w:val="28"/>
        </w:rPr>
        <w:t xml:space="preserve"> - </w:t>
      </w:r>
      <w:r w:rsidR="006064CD" w:rsidRPr="006064CD">
        <w:rPr>
          <w:i/>
          <w:iCs/>
          <w:sz w:val="24"/>
          <w:szCs w:val="24"/>
        </w:rPr>
        <w:t>Effekt og energi</w:t>
      </w:r>
    </w:p>
    <w:p w14:paraId="1BA69712" w14:textId="2F8D8D20" w:rsidR="00C30035" w:rsidRDefault="001C27E3" w:rsidP="00807DBE">
      <w:pPr>
        <w:rPr>
          <w:sz w:val="24"/>
          <w:szCs w:val="24"/>
        </w:rPr>
      </w:pPr>
      <w:r>
        <w:rPr>
          <w:sz w:val="24"/>
          <w:szCs w:val="24"/>
        </w:rPr>
        <w:t>Kantinen på EUC Sjælland i Køge</w:t>
      </w:r>
      <w:r w:rsidR="005C4782">
        <w:rPr>
          <w:sz w:val="24"/>
          <w:szCs w:val="24"/>
        </w:rPr>
        <w:t>,</w:t>
      </w:r>
      <w:r w:rsidR="000D573E">
        <w:rPr>
          <w:sz w:val="24"/>
          <w:szCs w:val="24"/>
        </w:rPr>
        <w:t xml:space="preserve"> ønsker en beregning på </w:t>
      </w:r>
      <w:r w:rsidR="00C30035">
        <w:rPr>
          <w:sz w:val="24"/>
          <w:szCs w:val="24"/>
        </w:rPr>
        <w:t xml:space="preserve">det årlige </w:t>
      </w:r>
      <w:r w:rsidR="005C4782">
        <w:rPr>
          <w:sz w:val="24"/>
          <w:szCs w:val="24"/>
        </w:rPr>
        <w:t>el-</w:t>
      </w:r>
      <w:r w:rsidR="000D573E">
        <w:rPr>
          <w:sz w:val="24"/>
          <w:szCs w:val="24"/>
        </w:rPr>
        <w:t>forbrug af 3 brugsgenstande,</w:t>
      </w:r>
      <w:r>
        <w:rPr>
          <w:sz w:val="24"/>
          <w:szCs w:val="24"/>
        </w:rPr>
        <w:t xml:space="preserve"> 2 </w:t>
      </w:r>
      <w:r w:rsidR="00447CA8">
        <w:rPr>
          <w:sz w:val="24"/>
          <w:szCs w:val="24"/>
        </w:rPr>
        <w:t>mikroovn</w:t>
      </w:r>
      <w:r w:rsidR="002B1080">
        <w:rPr>
          <w:sz w:val="24"/>
          <w:szCs w:val="24"/>
        </w:rPr>
        <w:t>e</w:t>
      </w:r>
      <w:r w:rsidR="00447CA8">
        <w:rPr>
          <w:sz w:val="24"/>
          <w:szCs w:val="24"/>
        </w:rPr>
        <w:t xml:space="preserve"> og</w:t>
      </w:r>
      <w:r>
        <w:rPr>
          <w:sz w:val="24"/>
          <w:szCs w:val="24"/>
        </w:rPr>
        <w:t xml:space="preserve"> en</w:t>
      </w:r>
      <w:r w:rsidR="00447CA8">
        <w:rPr>
          <w:sz w:val="24"/>
          <w:szCs w:val="24"/>
        </w:rPr>
        <w:t xml:space="preserve"> slu</w:t>
      </w:r>
      <w:r w:rsidR="002B1080">
        <w:rPr>
          <w:sz w:val="24"/>
          <w:szCs w:val="24"/>
        </w:rPr>
        <w:t>s</w:t>
      </w:r>
      <w:r w:rsidR="00447CA8">
        <w:rPr>
          <w:sz w:val="24"/>
          <w:szCs w:val="24"/>
        </w:rPr>
        <w:t>h</w:t>
      </w:r>
      <w:r w:rsidR="002B1080">
        <w:rPr>
          <w:sz w:val="24"/>
          <w:szCs w:val="24"/>
        </w:rPr>
        <w:t>-</w:t>
      </w:r>
      <w:r w:rsidR="00447CA8">
        <w:rPr>
          <w:sz w:val="24"/>
          <w:szCs w:val="24"/>
        </w:rPr>
        <w:t>ice maskine</w:t>
      </w:r>
      <w:r w:rsidR="000D573E">
        <w:rPr>
          <w:sz w:val="24"/>
          <w:szCs w:val="24"/>
        </w:rPr>
        <w:t xml:space="preserve">. </w:t>
      </w:r>
    </w:p>
    <w:p w14:paraId="10580C12" w14:textId="12689354" w:rsidR="000D573E" w:rsidRDefault="000D573E" w:rsidP="00807DBE">
      <w:pPr>
        <w:rPr>
          <w:sz w:val="24"/>
          <w:szCs w:val="24"/>
        </w:rPr>
      </w:pPr>
      <w:r>
        <w:rPr>
          <w:sz w:val="24"/>
          <w:szCs w:val="24"/>
        </w:rPr>
        <w:t>Personalet har oplyst et gennemsnitsforbrug for alle 3.</w:t>
      </w:r>
    </w:p>
    <w:p w14:paraId="6F9C45C8" w14:textId="64F1255F" w:rsidR="006F14DE" w:rsidRPr="000D573E" w:rsidRDefault="008F59D1" w:rsidP="000D573E">
      <w:pPr>
        <w:pStyle w:val="Listeafsnit"/>
        <w:numPr>
          <w:ilvl w:val="0"/>
          <w:numId w:val="18"/>
        </w:numPr>
        <w:rPr>
          <w:sz w:val="24"/>
          <w:szCs w:val="24"/>
        </w:rPr>
      </w:pPr>
      <w:r w:rsidRPr="000D573E">
        <w:rPr>
          <w:sz w:val="24"/>
          <w:szCs w:val="24"/>
        </w:rPr>
        <w:t xml:space="preserve">Mikroovn 1 </w:t>
      </w:r>
      <w:r w:rsidR="001C27E3" w:rsidRPr="000D573E">
        <w:rPr>
          <w:sz w:val="24"/>
          <w:szCs w:val="24"/>
        </w:rPr>
        <w:t>230V/</w:t>
      </w:r>
      <w:r w:rsidR="002B1080" w:rsidRPr="000D573E">
        <w:rPr>
          <w:sz w:val="24"/>
          <w:szCs w:val="24"/>
        </w:rPr>
        <w:t>800</w:t>
      </w:r>
      <w:r w:rsidRPr="000D573E">
        <w:rPr>
          <w:sz w:val="24"/>
          <w:szCs w:val="24"/>
        </w:rPr>
        <w:t>W</w:t>
      </w:r>
      <w:r w:rsidR="000D573E" w:rsidRPr="000D573E">
        <w:rPr>
          <w:sz w:val="24"/>
          <w:szCs w:val="24"/>
        </w:rPr>
        <w:t xml:space="preserve"> - </w:t>
      </w:r>
      <w:r w:rsidR="002B1080" w:rsidRPr="000D573E">
        <w:rPr>
          <w:sz w:val="24"/>
          <w:szCs w:val="24"/>
        </w:rPr>
        <w:t>1</w:t>
      </w:r>
      <w:r w:rsidRPr="000D573E">
        <w:rPr>
          <w:sz w:val="24"/>
          <w:szCs w:val="24"/>
        </w:rPr>
        <w:t xml:space="preserve"> time pr dag, 5 dage om ugen i </w:t>
      </w:r>
      <w:r w:rsidR="002B1080" w:rsidRPr="000D573E">
        <w:rPr>
          <w:sz w:val="24"/>
          <w:szCs w:val="24"/>
        </w:rPr>
        <w:t>44</w:t>
      </w:r>
      <w:r w:rsidRPr="000D573E">
        <w:rPr>
          <w:sz w:val="24"/>
          <w:szCs w:val="24"/>
        </w:rPr>
        <w:t xml:space="preserve"> uge</w:t>
      </w:r>
      <w:r w:rsidR="00C30035">
        <w:rPr>
          <w:sz w:val="24"/>
          <w:szCs w:val="24"/>
        </w:rPr>
        <w:t>r om året.</w:t>
      </w:r>
    </w:p>
    <w:p w14:paraId="592DEE49" w14:textId="24F4F895" w:rsidR="006F14DE" w:rsidRPr="000D573E" w:rsidRDefault="008F59D1" w:rsidP="000D573E">
      <w:pPr>
        <w:pStyle w:val="Listeafsnit"/>
        <w:numPr>
          <w:ilvl w:val="0"/>
          <w:numId w:val="18"/>
        </w:numPr>
        <w:rPr>
          <w:sz w:val="24"/>
          <w:szCs w:val="24"/>
        </w:rPr>
      </w:pPr>
      <w:r w:rsidRPr="000D573E">
        <w:rPr>
          <w:sz w:val="24"/>
          <w:szCs w:val="24"/>
        </w:rPr>
        <w:t xml:space="preserve">Mikroovn 2 </w:t>
      </w:r>
      <w:r w:rsidR="001C27E3" w:rsidRPr="000D573E">
        <w:rPr>
          <w:sz w:val="24"/>
          <w:szCs w:val="24"/>
        </w:rPr>
        <w:t>230V/</w:t>
      </w:r>
      <w:r w:rsidR="002B1080" w:rsidRPr="000D573E">
        <w:rPr>
          <w:sz w:val="24"/>
          <w:szCs w:val="24"/>
        </w:rPr>
        <w:t>800</w:t>
      </w:r>
      <w:r w:rsidRPr="000D573E">
        <w:rPr>
          <w:sz w:val="24"/>
          <w:szCs w:val="24"/>
        </w:rPr>
        <w:t>W</w:t>
      </w:r>
      <w:r w:rsidR="000D573E" w:rsidRPr="000D573E">
        <w:rPr>
          <w:sz w:val="24"/>
          <w:szCs w:val="24"/>
        </w:rPr>
        <w:t xml:space="preserve"> -</w:t>
      </w:r>
      <w:r w:rsidRPr="000D573E">
        <w:rPr>
          <w:sz w:val="24"/>
          <w:szCs w:val="24"/>
        </w:rPr>
        <w:t xml:space="preserve"> </w:t>
      </w:r>
      <w:r w:rsidR="002B1080" w:rsidRPr="000D573E">
        <w:rPr>
          <w:sz w:val="24"/>
          <w:szCs w:val="24"/>
        </w:rPr>
        <w:t>40 minutter</w:t>
      </w:r>
      <w:r w:rsidRPr="000D573E">
        <w:rPr>
          <w:sz w:val="24"/>
          <w:szCs w:val="24"/>
        </w:rPr>
        <w:t xml:space="preserve"> pr dag, </w:t>
      </w:r>
      <w:r w:rsidR="002B1080" w:rsidRPr="000D573E">
        <w:rPr>
          <w:sz w:val="24"/>
          <w:szCs w:val="24"/>
        </w:rPr>
        <w:t>5</w:t>
      </w:r>
      <w:r w:rsidRPr="000D573E">
        <w:rPr>
          <w:sz w:val="24"/>
          <w:szCs w:val="24"/>
        </w:rPr>
        <w:t xml:space="preserve"> dage om ugen i </w:t>
      </w:r>
      <w:r w:rsidR="002B1080" w:rsidRPr="000D573E">
        <w:rPr>
          <w:sz w:val="24"/>
          <w:szCs w:val="24"/>
        </w:rPr>
        <w:t>44</w:t>
      </w:r>
      <w:r w:rsidRPr="000D573E">
        <w:rPr>
          <w:sz w:val="24"/>
          <w:szCs w:val="24"/>
        </w:rPr>
        <w:t xml:space="preserve"> uger </w:t>
      </w:r>
      <w:r w:rsidR="00C30035">
        <w:rPr>
          <w:sz w:val="24"/>
          <w:szCs w:val="24"/>
        </w:rPr>
        <w:t>om året.</w:t>
      </w:r>
    </w:p>
    <w:p w14:paraId="5E6F9510" w14:textId="0495A7BF" w:rsidR="001C27E3" w:rsidRPr="000D573E" w:rsidRDefault="008F59D1" w:rsidP="00807DBE">
      <w:pPr>
        <w:pStyle w:val="Listeafsnit"/>
        <w:numPr>
          <w:ilvl w:val="0"/>
          <w:numId w:val="18"/>
        </w:numPr>
        <w:rPr>
          <w:sz w:val="24"/>
          <w:szCs w:val="24"/>
        </w:rPr>
      </w:pPr>
      <w:r w:rsidRPr="000D573E">
        <w:rPr>
          <w:sz w:val="24"/>
          <w:szCs w:val="24"/>
        </w:rPr>
        <w:t>Slu</w:t>
      </w:r>
      <w:r w:rsidR="002B1080" w:rsidRPr="000D573E">
        <w:rPr>
          <w:sz w:val="24"/>
          <w:szCs w:val="24"/>
        </w:rPr>
        <w:t>s</w:t>
      </w:r>
      <w:r w:rsidRPr="000D573E">
        <w:rPr>
          <w:sz w:val="24"/>
          <w:szCs w:val="24"/>
        </w:rPr>
        <w:t>h</w:t>
      </w:r>
      <w:r w:rsidR="002B1080" w:rsidRPr="000D573E">
        <w:rPr>
          <w:sz w:val="24"/>
          <w:szCs w:val="24"/>
        </w:rPr>
        <w:t>-</w:t>
      </w:r>
      <w:r w:rsidRPr="000D573E">
        <w:rPr>
          <w:sz w:val="24"/>
          <w:szCs w:val="24"/>
        </w:rPr>
        <w:t>ice maskine</w:t>
      </w:r>
      <w:r w:rsidR="000D573E" w:rsidRPr="000D573E">
        <w:rPr>
          <w:sz w:val="24"/>
          <w:szCs w:val="24"/>
        </w:rPr>
        <w:t xml:space="preserve"> -</w:t>
      </w:r>
      <w:r w:rsidRPr="000D573E">
        <w:rPr>
          <w:sz w:val="24"/>
          <w:szCs w:val="24"/>
        </w:rPr>
        <w:t xml:space="preserve"> </w:t>
      </w:r>
      <w:r w:rsidR="001C27E3" w:rsidRPr="000D573E">
        <w:rPr>
          <w:sz w:val="24"/>
          <w:szCs w:val="24"/>
        </w:rPr>
        <w:t>230/</w:t>
      </w:r>
      <w:r w:rsidR="002B1080" w:rsidRPr="000D573E">
        <w:rPr>
          <w:sz w:val="24"/>
          <w:szCs w:val="24"/>
        </w:rPr>
        <w:t>1450</w:t>
      </w:r>
      <w:r w:rsidRPr="000D573E">
        <w:rPr>
          <w:sz w:val="24"/>
          <w:szCs w:val="24"/>
        </w:rPr>
        <w:t>W</w:t>
      </w:r>
      <w:r w:rsidR="002B1080" w:rsidRPr="000D573E">
        <w:rPr>
          <w:sz w:val="24"/>
          <w:szCs w:val="24"/>
        </w:rPr>
        <w:t xml:space="preserve"> ved frys</w:t>
      </w:r>
      <w:r w:rsidR="000D573E">
        <w:rPr>
          <w:sz w:val="24"/>
          <w:szCs w:val="24"/>
        </w:rPr>
        <w:t xml:space="preserve"> -</w:t>
      </w:r>
      <w:r w:rsidRPr="000D573E">
        <w:rPr>
          <w:sz w:val="24"/>
          <w:szCs w:val="24"/>
        </w:rPr>
        <w:t xml:space="preserve"> </w:t>
      </w:r>
      <w:r w:rsidR="002B1080" w:rsidRPr="000D573E">
        <w:rPr>
          <w:sz w:val="24"/>
          <w:szCs w:val="24"/>
        </w:rPr>
        <w:t>7,5</w:t>
      </w:r>
      <w:r w:rsidRPr="000D573E">
        <w:rPr>
          <w:sz w:val="24"/>
          <w:szCs w:val="24"/>
        </w:rPr>
        <w:t xml:space="preserve"> time pr dag</w:t>
      </w:r>
      <w:r w:rsidR="002B1080" w:rsidRPr="000D573E">
        <w:rPr>
          <w:sz w:val="24"/>
          <w:szCs w:val="24"/>
        </w:rPr>
        <w:t xml:space="preserve"> og </w:t>
      </w:r>
      <w:r w:rsidR="001C27E3" w:rsidRPr="000D573E">
        <w:rPr>
          <w:sz w:val="24"/>
          <w:szCs w:val="24"/>
        </w:rPr>
        <w:t>230V</w:t>
      </w:r>
      <w:r w:rsidR="002B1080" w:rsidRPr="000D573E">
        <w:rPr>
          <w:sz w:val="24"/>
          <w:szCs w:val="24"/>
        </w:rPr>
        <w:t>500W ved køl 16,5 time pr dag</w:t>
      </w:r>
      <w:r w:rsidR="00C30035">
        <w:rPr>
          <w:sz w:val="24"/>
          <w:szCs w:val="24"/>
        </w:rPr>
        <w:t>,</w:t>
      </w:r>
      <w:r w:rsidRPr="000D573E">
        <w:rPr>
          <w:sz w:val="24"/>
          <w:szCs w:val="24"/>
        </w:rPr>
        <w:t xml:space="preserve"> 5 dage om ugen i </w:t>
      </w:r>
      <w:r w:rsidR="002B1080" w:rsidRPr="000D573E">
        <w:rPr>
          <w:sz w:val="24"/>
          <w:szCs w:val="24"/>
        </w:rPr>
        <w:t>44</w:t>
      </w:r>
      <w:r w:rsidRPr="000D573E">
        <w:rPr>
          <w:sz w:val="24"/>
          <w:szCs w:val="24"/>
        </w:rPr>
        <w:t xml:space="preserve"> uger </w:t>
      </w:r>
      <w:r w:rsidR="00C30035">
        <w:rPr>
          <w:sz w:val="24"/>
          <w:szCs w:val="24"/>
        </w:rPr>
        <w:t>om året</w:t>
      </w:r>
      <w:r w:rsidR="001C27E3" w:rsidRPr="000D573E">
        <w:rPr>
          <w:sz w:val="24"/>
          <w:szCs w:val="24"/>
        </w:rPr>
        <w:t xml:space="preserve">. </w:t>
      </w:r>
    </w:p>
    <w:p w14:paraId="78AA47BF" w14:textId="4125BF07" w:rsidR="001C27E3" w:rsidRPr="008F59D1" w:rsidRDefault="001C27E3" w:rsidP="00807DBE">
      <w:pPr>
        <w:rPr>
          <w:sz w:val="24"/>
          <w:szCs w:val="24"/>
        </w:rPr>
      </w:pPr>
      <w:r>
        <w:rPr>
          <w:sz w:val="24"/>
          <w:szCs w:val="24"/>
        </w:rPr>
        <w:t>Beregn følgende værdier:</w:t>
      </w:r>
    </w:p>
    <w:p w14:paraId="7A305EB6" w14:textId="050065A1" w:rsidR="006F14DE" w:rsidRDefault="001C27E3" w:rsidP="001C27E3">
      <w:pPr>
        <w:pStyle w:val="Listeafsni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Samlede strømforbrug af de 2 mikroovne?</w:t>
      </w:r>
    </w:p>
    <w:p w14:paraId="79F4E3E6" w14:textId="6CBB08F4" w:rsidR="000D573E" w:rsidRDefault="000D573E" w:rsidP="001C27E3">
      <w:pPr>
        <w:pStyle w:val="Listeafsni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Samlede effektforbrug for alle 3 forbrugsgenstande i kW?</w:t>
      </w:r>
    </w:p>
    <w:p w14:paraId="045CCB88" w14:textId="0498C241" w:rsidR="001C27E3" w:rsidRDefault="001C27E3" w:rsidP="001C27E3">
      <w:pPr>
        <w:pStyle w:val="Listeafsni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Antallet af timer alle 3 forbrugsgenstande er i brug pr år?</w:t>
      </w:r>
    </w:p>
    <w:p w14:paraId="6E2CA79E" w14:textId="77777777" w:rsidR="000D573E" w:rsidRDefault="001C27E3" w:rsidP="000D573E">
      <w:pPr>
        <w:pStyle w:val="Listeafsnit"/>
        <w:numPr>
          <w:ilvl w:val="0"/>
          <w:numId w:val="18"/>
        </w:numPr>
        <w:rPr>
          <w:sz w:val="24"/>
          <w:szCs w:val="24"/>
        </w:rPr>
      </w:pPr>
      <w:r w:rsidRPr="001C27E3">
        <w:rPr>
          <w:sz w:val="24"/>
          <w:szCs w:val="24"/>
        </w:rPr>
        <w:t xml:space="preserve">Prisen for alle 3 brugsgenstande årlige energiforbrug pr år </w:t>
      </w:r>
    </w:p>
    <w:p w14:paraId="5CF7D155" w14:textId="57376158" w:rsidR="000D573E" w:rsidRPr="000D573E" w:rsidRDefault="000D573E" w:rsidP="000D573E">
      <w:pPr>
        <w:pStyle w:val="Listeafsnit"/>
        <w:numPr>
          <w:ilvl w:val="0"/>
          <w:numId w:val="0"/>
        </w:numPr>
        <w:ind w:left="720"/>
        <w:rPr>
          <w:sz w:val="24"/>
          <w:szCs w:val="24"/>
        </w:rPr>
      </w:pPr>
      <w:r w:rsidRPr="000D573E">
        <w:rPr>
          <w:sz w:val="24"/>
          <w:szCs w:val="24"/>
        </w:rPr>
        <w:t>En kWh koster i gennemsnit 2,4 kr</w:t>
      </w:r>
      <w:r w:rsidR="00DD4F6B">
        <w:rPr>
          <w:sz w:val="24"/>
          <w:szCs w:val="24"/>
        </w:rPr>
        <w:t>. pr år.</w:t>
      </w:r>
    </w:p>
    <w:p w14:paraId="51A5F93E" w14:textId="2A2682D2" w:rsidR="00353A36" w:rsidRPr="000D573E" w:rsidRDefault="00353A36" w:rsidP="000D573E">
      <w:pPr>
        <w:rPr>
          <w:sz w:val="28"/>
          <w:szCs w:val="28"/>
        </w:rPr>
      </w:pPr>
    </w:p>
    <w:p w14:paraId="25BD60CE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0681D233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18565397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7B0D6B2F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44028921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0FA3154E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6B0148D3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480C10CA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4823E094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6C07C4BE" w14:textId="77777777" w:rsidR="00353A36" w:rsidRPr="002B1080" w:rsidRDefault="00353A36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</w:p>
    <w:p w14:paraId="50727105" w14:textId="2948FAAB" w:rsidR="00C61C11" w:rsidRPr="002B1080" w:rsidRDefault="00005A0D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  <w:lang w:val="en-US"/>
        </w:rPr>
      </w:pPr>
      <w:r w:rsidRPr="00005A0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849468E" wp14:editId="021841F7">
            <wp:simplePos x="0" y="0"/>
            <wp:positionH relativeFrom="column">
              <wp:posOffset>4113530</wp:posOffset>
            </wp:positionH>
            <wp:positionV relativeFrom="paragraph">
              <wp:posOffset>351937</wp:posOffset>
            </wp:positionV>
            <wp:extent cx="2571629" cy="3002768"/>
            <wp:effectExtent l="0" t="0" r="0" b="0"/>
            <wp:wrapNone/>
            <wp:docPr id="189347892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29" cy="30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11" w:rsidRPr="002B1080">
        <w:rPr>
          <w:sz w:val="28"/>
          <w:szCs w:val="28"/>
          <w:lang w:val="en-US"/>
        </w:rPr>
        <w:t>Opgave 2</w:t>
      </w:r>
      <w:r w:rsidR="006064CD">
        <w:rPr>
          <w:color w:val="000000"/>
          <w:sz w:val="28"/>
          <w:szCs w:val="28"/>
        </w:rPr>
        <w:t xml:space="preserve">- </w:t>
      </w:r>
      <w:r w:rsidR="006064CD">
        <w:rPr>
          <w:i/>
          <w:iCs/>
          <w:color w:val="000000"/>
          <w:sz w:val="24"/>
          <w:szCs w:val="24"/>
        </w:rPr>
        <w:t>Kredsløb beregning</w:t>
      </w:r>
    </w:p>
    <w:p w14:paraId="1DCB0FF2" w14:textId="4ED961AE" w:rsidR="0070585E" w:rsidRPr="004F0824" w:rsidRDefault="0070585E" w:rsidP="0070585E">
      <w:pPr>
        <w:pStyle w:val="Listeafsnit"/>
        <w:numPr>
          <w:ilvl w:val="0"/>
          <w:numId w:val="13"/>
        </w:numPr>
        <w:spacing w:after="5"/>
        <w:rPr>
          <w:i/>
          <w:iCs/>
          <w:sz w:val="24"/>
          <w:szCs w:val="24"/>
        </w:rPr>
      </w:pPr>
      <w:r w:rsidRPr="004F0824">
        <w:rPr>
          <w:i/>
          <w:iCs/>
          <w:sz w:val="24"/>
          <w:szCs w:val="24"/>
        </w:rPr>
        <w:t>Beregn de manglende værdier.</w:t>
      </w:r>
    </w:p>
    <w:p w14:paraId="096A3330" w14:textId="13B08669" w:rsidR="0026535F" w:rsidRPr="0026535F" w:rsidRDefault="0026535F" w:rsidP="0026535F">
      <w:pPr>
        <w:pStyle w:val="Listeafsnit"/>
        <w:numPr>
          <w:ilvl w:val="0"/>
          <w:numId w:val="13"/>
        </w:numPr>
        <w:spacing w:after="160" w:line="259" w:lineRule="auto"/>
        <w:rPr>
          <w:sz w:val="28"/>
          <w:szCs w:val="28"/>
        </w:rPr>
      </w:pPr>
      <w:r>
        <w:rPr>
          <w:b/>
          <w:bCs/>
          <w:i/>
          <w:iCs/>
          <w:sz w:val="24"/>
          <w:szCs w:val="24"/>
          <w:u w:val="single"/>
        </w:rPr>
        <w:t>Hu</w:t>
      </w:r>
      <w:r w:rsidRPr="004F0824">
        <w:rPr>
          <w:b/>
          <w:bCs/>
          <w:i/>
          <w:iCs/>
          <w:sz w:val="24"/>
          <w:szCs w:val="24"/>
          <w:u w:val="single"/>
        </w:rPr>
        <w:t xml:space="preserve">sk </w:t>
      </w:r>
      <w:r>
        <w:rPr>
          <w:b/>
          <w:bCs/>
          <w:i/>
          <w:iCs/>
          <w:sz w:val="24"/>
          <w:szCs w:val="24"/>
          <w:u w:val="single"/>
        </w:rPr>
        <w:t xml:space="preserve">ALLE </w:t>
      </w:r>
      <w:r w:rsidRPr="004F0824">
        <w:rPr>
          <w:b/>
          <w:bCs/>
          <w:i/>
          <w:iCs/>
          <w:sz w:val="24"/>
          <w:szCs w:val="24"/>
          <w:u w:val="single"/>
        </w:rPr>
        <w:t>formler og udregning</w:t>
      </w:r>
      <w:r>
        <w:rPr>
          <w:b/>
          <w:bCs/>
          <w:i/>
          <w:iCs/>
          <w:sz w:val="24"/>
          <w:szCs w:val="24"/>
        </w:rPr>
        <w:t>.</w:t>
      </w:r>
    </w:p>
    <w:p w14:paraId="3985B4F0" w14:textId="2BA0A749" w:rsidR="0070585E" w:rsidRDefault="0070585E" w:rsidP="0070585E">
      <w:pPr>
        <w:spacing w:after="160" w:line="259" w:lineRule="auto"/>
        <w:rPr>
          <w:sz w:val="28"/>
          <w:szCs w:val="28"/>
        </w:rPr>
      </w:pPr>
    </w:p>
    <w:tbl>
      <w:tblPr>
        <w:tblpPr w:leftFromText="141" w:rightFromText="141" w:vertAnchor="text" w:horzAnchor="margin" w:tblpY="81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70585E" w14:paraId="15418745" w14:textId="77777777" w:rsidTr="0070585E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B4A3AE7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9C29F8F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A702384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7B0F4E73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70585E" w14:paraId="34BF0EC1" w14:textId="77777777" w:rsidTr="0070585E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DEF0E5A" w14:textId="77777777" w:rsidR="0070585E" w:rsidRPr="0069351C" w:rsidRDefault="0070585E" w:rsidP="0070585E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7065396" w14:textId="77777777" w:rsidR="0070585E" w:rsidRPr="0070585E" w:rsidRDefault="0070585E" w:rsidP="00705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0585E">
              <w:rPr>
                <w:color w:val="000000" w:themeColor="text1"/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8C16082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DA02BD9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  <w:tr w:rsidR="0070585E" w14:paraId="0D138B48" w14:textId="77777777" w:rsidTr="0070585E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0A5E3BF" w14:textId="77777777" w:rsidR="0070585E" w:rsidRPr="0069351C" w:rsidRDefault="0070585E" w:rsidP="0070585E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71EE3DE" w14:textId="77777777" w:rsidR="0070585E" w:rsidRPr="0070585E" w:rsidRDefault="0070585E" w:rsidP="00705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0585E">
              <w:rPr>
                <w:color w:val="000000" w:themeColor="text1"/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7186815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1E5DBC75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  <w:tr w:rsidR="0070585E" w14:paraId="697AAC42" w14:textId="77777777" w:rsidTr="0070585E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1D2F42A" w14:textId="77777777" w:rsidR="0070585E" w:rsidRPr="0069351C" w:rsidRDefault="0070585E" w:rsidP="0070585E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4EDD323" w14:textId="77777777" w:rsidR="0070585E" w:rsidRPr="0070585E" w:rsidRDefault="0070585E" w:rsidP="00705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0585E">
              <w:rPr>
                <w:color w:val="000000" w:themeColor="text1"/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2C9C46D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18153DA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  <w:tr w:rsidR="0070585E" w14:paraId="2A949E35" w14:textId="77777777" w:rsidTr="0070585E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222F468E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0AB2829E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7D499061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0A34E728" w14:textId="77777777" w:rsidR="0070585E" w:rsidRPr="00887153" w:rsidRDefault="0070585E" w:rsidP="0070585E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</w:tbl>
    <w:p w14:paraId="3941C9F9" w14:textId="6884C628" w:rsidR="0070585E" w:rsidRDefault="0070585E" w:rsidP="0070585E">
      <w:pPr>
        <w:spacing w:after="160" w:line="259" w:lineRule="auto"/>
        <w:rPr>
          <w:sz w:val="28"/>
          <w:szCs w:val="28"/>
        </w:rPr>
      </w:pPr>
    </w:p>
    <w:p w14:paraId="68DBE7D6" w14:textId="77777777" w:rsidR="0070585E" w:rsidRPr="0070585E" w:rsidRDefault="0070585E" w:rsidP="0070585E">
      <w:pPr>
        <w:spacing w:after="160" w:line="259" w:lineRule="auto"/>
        <w:rPr>
          <w:sz w:val="28"/>
          <w:szCs w:val="28"/>
        </w:rPr>
      </w:pPr>
    </w:p>
    <w:p w14:paraId="43DCE44A" w14:textId="77777777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19CA1491" w14:textId="310BCFCC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7883C2B5" w14:textId="77777777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71D19742" w14:textId="4382BE80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10A4A269" w14:textId="77777777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16F74B1F" w14:textId="77777777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2809A7D9" w14:textId="77777777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15790388" w14:textId="2DBB6936" w:rsidR="0070585E" w:rsidRDefault="0070585E" w:rsidP="0070585E">
      <w:pPr>
        <w:spacing w:after="160" w:line="259" w:lineRule="auto"/>
        <w:rPr>
          <w:color w:val="000000"/>
          <w:sz w:val="28"/>
          <w:szCs w:val="28"/>
        </w:rPr>
      </w:pPr>
    </w:p>
    <w:p w14:paraId="469FF5C6" w14:textId="3D078A97" w:rsidR="00C61C11" w:rsidRDefault="00C61C11" w:rsidP="00807DBE">
      <w:pPr>
        <w:rPr>
          <w:sz w:val="24"/>
          <w:szCs w:val="24"/>
        </w:rPr>
      </w:pPr>
    </w:p>
    <w:p w14:paraId="01A48E1E" w14:textId="20078AB9" w:rsidR="00C61C11" w:rsidRDefault="00C61C11" w:rsidP="00807DBE">
      <w:pPr>
        <w:rPr>
          <w:sz w:val="24"/>
          <w:szCs w:val="24"/>
        </w:rPr>
      </w:pPr>
    </w:p>
    <w:p w14:paraId="20ECB891" w14:textId="77777777" w:rsidR="00C61C11" w:rsidRDefault="00C61C11" w:rsidP="00807DBE">
      <w:pPr>
        <w:rPr>
          <w:sz w:val="24"/>
          <w:szCs w:val="24"/>
        </w:rPr>
      </w:pPr>
    </w:p>
    <w:p w14:paraId="347157D6" w14:textId="77777777" w:rsidR="00C61C11" w:rsidRDefault="00C61C11" w:rsidP="00807DBE">
      <w:pPr>
        <w:rPr>
          <w:sz w:val="24"/>
          <w:szCs w:val="24"/>
        </w:rPr>
      </w:pPr>
    </w:p>
    <w:p w14:paraId="7FAE172F" w14:textId="77777777" w:rsidR="0076047A" w:rsidRDefault="0076047A" w:rsidP="00807DBE">
      <w:pPr>
        <w:rPr>
          <w:sz w:val="28"/>
          <w:szCs w:val="28"/>
        </w:rPr>
      </w:pPr>
    </w:p>
    <w:p w14:paraId="5784C7F4" w14:textId="77777777" w:rsidR="0076047A" w:rsidRDefault="0076047A" w:rsidP="00807DBE">
      <w:pPr>
        <w:rPr>
          <w:sz w:val="28"/>
          <w:szCs w:val="28"/>
        </w:rPr>
      </w:pPr>
    </w:p>
    <w:p w14:paraId="0C107DCB" w14:textId="77777777" w:rsidR="0076047A" w:rsidRDefault="0076047A" w:rsidP="00807DBE">
      <w:pPr>
        <w:rPr>
          <w:sz w:val="28"/>
          <w:szCs w:val="28"/>
        </w:rPr>
      </w:pPr>
    </w:p>
    <w:p w14:paraId="4B2706C3" w14:textId="77777777" w:rsidR="0076047A" w:rsidRDefault="0076047A" w:rsidP="00807DBE">
      <w:pPr>
        <w:rPr>
          <w:sz w:val="28"/>
          <w:szCs w:val="28"/>
        </w:rPr>
      </w:pPr>
    </w:p>
    <w:p w14:paraId="056C0B06" w14:textId="77777777" w:rsidR="0076047A" w:rsidRDefault="0076047A" w:rsidP="00807DBE">
      <w:pPr>
        <w:rPr>
          <w:sz w:val="28"/>
          <w:szCs w:val="28"/>
        </w:rPr>
      </w:pPr>
    </w:p>
    <w:p w14:paraId="2BE6178E" w14:textId="77777777" w:rsidR="0076047A" w:rsidRDefault="0076047A" w:rsidP="00807DBE">
      <w:pPr>
        <w:rPr>
          <w:sz w:val="28"/>
          <w:szCs w:val="28"/>
        </w:rPr>
      </w:pPr>
    </w:p>
    <w:p w14:paraId="45CB094A" w14:textId="040D0B50" w:rsidR="00C61C11" w:rsidRPr="006064CD" w:rsidRDefault="00C61C11" w:rsidP="00807DBE">
      <w:pPr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Opgave 3</w:t>
      </w:r>
      <w:r w:rsidRPr="00C61C11">
        <w:rPr>
          <w:sz w:val="28"/>
          <w:szCs w:val="28"/>
        </w:rPr>
        <w:t>.</w:t>
      </w:r>
      <w:r w:rsidR="006064CD">
        <w:rPr>
          <w:sz w:val="28"/>
          <w:szCs w:val="28"/>
        </w:rPr>
        <w:t xml:space="preserve"> - </w:t>
      </w:r>
      <w:r w:rsidR="006064CD" w:rsidRPr="006064CD">
        <w:rPr>
          <w:i/>
          <w:iCs/>
          <w:sz w:val="24"/>
          <w:szCs w:val="24"/>
        </w:rPr>
        <w:t>Installationstegning</w:t>
      </w:r>
    </w:p>
    <w:p w14:paraId="1C95167A" w14:textId="0F9A25B6" w:rsidR="0076047A" w:rsidRDefault="0076047A" w:rsidP="0076047A">
      <w:pPr>
        <w:pStyle w:val="Sidehoved"/>
        <w:tabs>
          <w:tab w:val="clear" w:pos="4819"/>
          <w:tab w:val="clear" w:pos="9638"/>
        </w:tabs>
        <w:rPr>
          <w:bCs/>
          <w:sz w:val="24"/>
          <w:szCs w:val="24"/>
        </w:rPr>
      </w:pPr>
      <w:r w:rsidRPr="0076047A">
        <w:rPr>
          <w:bCs/>
          <w:sz w:val="24"/>
          <w:szCs w:val="24"/>
        </w:rPr>
        <w:t xml:space="preserve">Tegn ledningsføring i rør, for en korrespondance </w:t>
      </w:r>
      <w:r w:rsidR="00254827" w:rsidRPr="00B96209">
        <w:rPr>
          <w:b/>
          <w:i/>
          <w:iCs/>
          <w:sz w:val="24"/>
          <w:szCs w:val="24"/>
        </w:rPr>
        <w:t>B</w:t>
      </w:r>
      <w:r w:rsidRPr="0076047A">
        <w:rPr>
          <w:bCs/>
          <w:sz w:val="24"/>
          <w:szCs w:val="24"/>
        </w:rPr>
        <w:t xml:space="preserve"> tænding.    </w:t>
      </w:r>
    </w:p>
    <w:p w14:paraId="4081E953" w14:textId="77777777" w:rsidR="0076047A" w:rsidRPr="0076047A" w:rsidRDefault="0076047A" w:rsidP="0076047A">
      <w:pPr>
        <w:pStyle w:val="Sidehoved"/>
        <w:tabs>
          <w:tab w:val="clear" w:pos="4819"/>
          <w:tab w:val="clear" w:pos="9638"/>
        </w:tabs>
        <w:rPr>
          <w:bCs/>
          <w:sz w:val="24"/>
          <w:szCs w:val="24"/>
        </w:rPr>
      </w:pPr>
    </w:p>
    <w:p w14:paraId="420B1C6C" w14:textId="38BA2D00" w:rsidR="0081227E" w:rsidRDefault="0076047A" w:rsidP="00275034">
      <w:pPr>
        <w:spacing w:after="160" w:line="259" w:lineRule="auto"/>
        <w:rPr>
          <w:sz w:val="24"/>
          <w:szCs w:val="24"/>
        </w:rPr>
      </w:pPr>
      <w:r w:rsidRPr="00CB78F9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595D34A3" wp14:editId="16430108">
            <wp:simplePos x="0" y="0"/>
            <wp:positionH relativeFrom="margin">
              <wp:posOffset>102235</wp:posOffset>
            </wp:positionH>
            <wp:positionV relativeFrom="paragraph">
              <wp:posOffset>561340</wp:posOffset>
            </wp:positionV>
            <wp:extent cx="6188710" cy="3369310"/>
            <wp:effectExtent l="0" t="0" r="2540" b="2540"/>
            <wp:wrapNone/>
            <wp:docPr id="42797145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object w:dxaOrig="1543" w:dyaOrig="1000" w14:anchorId="613A39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6" o:title=""/>
          </v:shape>
          <o:OLEObject Type="Embed" ProgID="Package" ShapeID="_x0000_i1025" DrawAspect="Icon" ObjectID="_1827380504" r:id="rId17"/>
        </w:object>
      </w:r>
    </w:p>
    <w:p w14:paraId="0B625C0F" w14:textId="77777777" w:rsidR="00AD3861" w:rsidRDefault="00AD3861" w:rsidP="00275034">
      <w:pPr>
        <w:spacing w:after="160" w:line="259" w:lineRule="auto"/>
        <w:rPr>
          <w:sz w:val="28"/>
          <w:szCs w:val="28"/>
        </w:rPr>
      </w:pPr>
    </w:p>
    <w:p w14:paraId="58578B4A" w14:textId="77777777" w:rsidR="00AD3861" w:rsidRDefault="00AD3861" w:rsidP="00275034">
      <w:pPr>
        <w:spacing w:after="160" w:line="259" w:lineRule="auto"/>
        <w:rPr>
          <w:sz w:val="28"/>
          <w:szCs w:val="28"/>
        </w:rPr>
      </w:pPr>
    </w:p>
    <w:p w14:paraId="188E2B59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23EB5826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49D48A30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41F4D7C7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427FC721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1A2BD2E1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760EB094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055F700A" w14:textId="77777777" w:rsidR="0076047A" w:rsidRDefault="0076047A" w:rsidP="00275034">
      <w:pPr>
        <w:spacing w:after="160" w:line="259" w:lineRule="auto"/>
        <w:rPr>
          <w:sz w:val="28"/>
          <w:szCs w:val="28"/>
        </w:rPr>
      </w:pPr>
    </w:p>
    <w:p w14:paraId="06E6ACB2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5DBEB6FB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2C612AC2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1885DAB1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06E72091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0362246D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3DD62517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1C7CBBAF" w14:textId="77777777" w:rsidR="009D73CA" w:rsidRDefault="009D73CA" w:rsidP="00275034">
      <w:pPr>
        <w:spacing w:after="160" w:line="259" w:lineRule="auto"/>
        <w:rPr>
          <w:sz w:val="28"/>
          <w:szCs w:val="28"/>
        </w:rPr>
      </w:pPr>
    </w:p>
    <w:p w14:paraId="1A8EAB3C" w14:textId="77777777" w:rsidR="00C30035" w:rsidRDefault="00C30035" w:rsidP="00275034">
      <w:pPr>
        <w:spacing w:after="160" w:line="259" w:lineRule="auto"/>
        <w:rPr>
          <w:sz w:val="28"/>
          <w:szCs w:val="28"/>
        </w:rPr>
      </w:pPr>
    </w:p>
    <w:p w14:paraId="308F757C" w14:textId="1BD02100" w:rsidR="006064CD" w:rsidRDefault="00275034" w:rsidP="00275034">
      <w:pPr>
        <w:spacing w:after="160" w:line="259" w:lineRule="auto"/>
        <w:rPr>
          <w:sz w:val="24"/>
          <w:szCs w:val="24"/>
        </w:rPr>
      </w:pPr>
      <w:r w:rsidRPr="00275034">
        <w:rPr>
          <w:sz w:val="28"/>
          <w:szCs w:val="28"/>
        </w:rPr>
        <w:lastRenderedPageBreak/>
        <w:t>Opgave 4</w:t>
      </w:r>
      <w:r w:rsidR="006064CD">
        <w:rPr>
          <w:sz w:val="28"/>
          <w:szCs w:val="28"/>
        </w:rPr>
        <w:t xml:space="preserve"> - </w:t>
      </w:r>
      <w:r w:rsidR="00447CA8" w:rsidRPr="006064CD">
        <w:rPr>
          <w:i/>
          <w:iCs/>
          <w:sz w:val="24"/>
          <w:szCs w:val="24"/>
        </w:rPr>
        <w:t>Installations tegning</w:t>
      </w:r>
      <w:r w:rsidR="00447CA8">
        <w:rPr>
          <w:sz w:val="24"/>
          <w:szCs w:val="24"/>
        </w:rPr>
        <w:t xml:space="preserve"> </w:t>
      </w:r>
    </w:p>
    <w:p w14:paraId="5B641503" w14:textId="7DD41390" w:rsidR="006064CD" w:rsidRDefault="006064CD" w:rsidP="00275034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Tegn ledningerne</w:t>
      </w:r>
      <w:r w:rsidR="003859A5">
        <w:rPr>
          <w:sz w:val="24"/>
          <w:szCs w:val="24"/>
        </w:rPr>
        <w:t xml:space="preserve"> for tænding og stikkontakter</w:t>
      </w:r>
      <w:r>
        <w:rPr>
          <w:sz w:val="24"/>
          <w:szCs w:val="24"/>
        </w:rPr>
        <w:t xml:space="preserve"> på rørinstallationen.</w:t>
      </w:r>
    </w:p>
    <w:p w14:paraId="59C8033B" w14:textId="6F3A2A06" w:rsidR="0069351C" w:rsidRPr="006064CD" w:rsidRDefault="006064CD" w:rsidP="00275034">
      <w:pPr>
        <w:spacing w:after="160" w:line="259" w:lineRule="auto"/>
        <w:rPr>
          <w:sz w:val="28"/>
          <w:szCs w:val="28"/>
        </w:rPr>
      </w:pPr>
      <w:r>
        <w:rPr>
          <w:sz w:val="24"/>
          <w:szCs w:val="24"/>
        </w:rPr>
        <w:t xml:space="preserve">Tænding 4 er en </w:t>
      </w:r>
      <w:r w:rsidR="00447CA8">
        <w:rPr>
          <w:sz w:val="24"/>
          <w:szCs w:val="24"/>
        </w:rPr>
        <w:t>korr</w:t>
      </w:r>
      <w:r>
        <w:rPr>
          <w:sz w:val="24"/>
          <w:szCs w:val="24"/>
        </w:rPr>
        <w:t>espondance</w:t>
      </w:r>
      <w:r w:rsidR="00447CA8">
        <w:rPr>
          <w:sz w:val="24"/>
          <w:szCs w:val="24"/>
        </w:rPr>
        <w:t xml:space="preserve"> </w:t>
      </w:r>
      <w:r w:rsidRPr="00B96209">
        <w:rPr>
          <w:b/>
          <w:bCs/>
          <w:i/>
          <w:iCs/>
          <w:sz w:val="24"/>
          <w:szCs w:val="24"/>
        </w:rPr>
        <w:t>A.</w:t>
      </w:r>
    </w:p>
    <w:p w14:paraId="1300CEC1" w14:textId="5CF3AD29" w:rsidR="0069351C" w:rsidRDefault="009D73CA" w:rsidP="00275034">
      <w:pPr>
        <w:spacing w:after="160" w:line="259" w:lineRule="auto"/>
        <w:rPr>
          <w:sz w:val="28"/>
          <w:szCs w:val="28"/>
        </w:rPr>
      </w:pPr>
      <w:r w:rsidRPr="009D73CA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49BE9D3" wp14:editId="0B46E73F">
            <wp:simplePos x="0" y="0"/>
            <wp:positionH relativeFrom="page">
              <wp:align>center</wp:align>
            </wp:positionH>
            <wp:positionV relativeFrom="paragraph">
              <wp:posOffset>284480</wp:posOffset>
            </wp:positionV>
            <wp:extent cx="3067050" cy="5715635"/>
            <wp:effectExtent l="0" t="0" r="0" b="0"/>
            <wp:wrapNone/>
            <wp:docPr id="130723153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31531" name="Billed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object w:dxaOrig="1543" w:dyaOrig="1000" w14:anchorId="44B0F6A6">
          <v:shape id="_x0000_i1026" type="#_x0000_t75" style="width:77.25pt;height:50.25pt" o:ole="">
            <v:imagedata r:id="rId19" o:title=""/>
          </v:shape>
          <o:OLEObject Type="Embed" ProgID="Package" ShapeID="_x0000_i1026" DrawAspect="Icon" ObjectID="_1827380505" r:id="rId20"/>
        </w:object>
      </w:r>
      <w:r w:rsidRPr="009D73CA">
        <w:rPr>
          <w:noProof/>
        </w:rPr>
        <w:t xml:space="preserve"> </w:t>
      </w:r>
    </w:p>
    <w:p w14:paraId="34CE509F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6798D417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37EEE49B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35D45972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54839E71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4CD28E4A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361DFED4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3D81FBE3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759B8493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4D1A3F31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5F5DA107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220248DE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6D66C52B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1080D44E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4F3F09EA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13AAB008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43406AC9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49D71978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7624230E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592808DB" w14:textId="77777777" w:rsidR="009D73CA" w:rsidRDefault="009D73CA" w:rsidP="00275034">
      <w:pPr>
        <w:spacing w:after="160" w:line="259" w:lineRule="auto"/>
        <w:rPr>
          <w:color w:val="000000"/>
          <w:sz w:val="28"/>
          <w:szCs w:val="28"/>
        </w:rPr>
      </w:pPr>
    </w:p>
    <w:p w14:paraId="38B784E4" w14:textId="6D45FA81" w:rsidR="00275034" w:rsidRPr="006064CD" w:rsidRDefault="00275034" w:rsidP="00275034">
      <w:pPr>
        <w:spacing w:after="160" w:line="259" w:lineRule="auto"/>
        <w:rPr>
          <w:i/>
          <w:iCs/>
          <w:color w:val="000000"/>
          <w:sz w:val="24"/>
          <w:szCs w:val="24"/>
        </w:rPr>
      </w:pPr>
      <w:r w:rsidRPr="00275034">
        <w:rPr>
          <w:color w:val="000000"/>
          <w:sz w:val="28"/>
          <w:szCs w:val="28"/>
        </w:rPr>
        <w:lastRenderedPageBreak/>
        <w:t>Opgave 5</w:t>
      </w:r>
      <w:r w:rsidR="006064CD">
        <w:rPr>
          <w:color w:val="000000"/>
          <w:sz w:val="28"/>
          <w:szCs w:val="28"/>
        </w:rPr>
        <w:t xml:space="preserve"> - </w:t>
      </w:r>
      <w:r w:rsidR="006064CD">
        <w:rPr>
          <w:i/>
          <w:iCs/>
          <w:color w:val="000000"/>
          <w:sz w:val="24"/>
          <w:szCs w:val="24"/>
        </w:rPr>
        <w:t>Kredsløb beregning</w:t>
      </w:r>
    </w:p>
    <w:p w14:paraId="6E44E9C6" w14:textId="08E0DA49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5F59BB1A" w14:textId="2B781528" w:rsidR="00DC7CCE" w:rsidRPr="004F0824" w:rsidRDefault="00DC7CCE" w:rsidP="00DA7571">
      <w:pPr>
        <w:pStyle w:val="Listeafsnit"/>
        <w:numPr>
          <w:ilvl w:val="0"/>
          <w:numId w:val="13"/>
        </w:numPr>
        <w:spacing w:after="5"/>
        <w:rPr>
          <w:i/>
          <w:iCs/>
          <w:sz w:val="24"/>
          <w:szCs w:val="24"/>
        </w:rPr>
      </w:pPr>
      <w:r w:rsidRPr="004F0824">
        <w:rPr>
          <w:i/>
          <w:iCs/>
          <w:sz w:val="24"/>
          <w:szCs w:val="24"/>
        </w:rPr>
        <w:t>Beregn de manglende værdier.</w:t>
      </w:r>
    </w:p>
    <w:p w14:paraId="106BAE83" w14:textId="527D1E86" w:rsidR="00DC7CCE" w:rsidRPr="00254827" w:rsidRDefault="0026535F" w:rsidP="00DA7571">
      <w:pPr>
        <w:pStyle w:val="Listeafsnit"/>
        <w:numPr>
          <w:ilvl w:val="0"/>
          <w:numId w:val="13"/>
        </w:numPr>
        <w:spacing w:after="160" w:line="259" w:lineRule="auto"/>
        <w:rPr>
          <w:sz w:val="28"/>
          <w:szCs w:val="28"/>
        </w:rPr>
      </w:pPr>
      <w:r w:rsidRPr="0026535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40CA60E" wp14:editId="52C39E09">
            <wp:simplePos x="0" y="0"/>
            <wp:positionH relativeFrom="column">
              <wp:posOffset>4475480</wp:posOffset>
            </wp:positionH>
            <wp:positionV relativeFrom="paragraph">
              <wp:posOffset>32385</wp:posOffset>
            </wp:positionV>
            <wp:extent cx="2514584" cy="2733446"/>
            <wp:effectExtent l="0" t="0" r="0" b="0"/>
            <wp:wrapNone/>
            <wp:docPr id="162618834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84" cy="27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CCE" w:rsidRPr="004F0824">
        <w:rPr>
          <w:b/>
          <w:bCs/>
          <w:i/>
          <w:iCs/>
          <w:sz w:val="24"/>
          <w:szCs w:val="24"/>
          <w:u w:val="single"/>
        </w:rPr>
        <w:t xml:space="preserve">Husk </w:t>
      </w:r>
      <w:r>
        <w:rPr>
          <w:b/>
          <w:bCs/>
          <w:i/>
          <w:iCs/>
          <w:sz w:val="24"/>
          <w:szCs w:val="24"/>
          <w:u w:val="single"/>
        </w:rPr>
        <w:t xml:space="preserve">ALLE </w:t>
      </w:r>
      <w:r w:rsidRPr="004F0824">
        <w:rPr>
          <w:b/>
          <w:bCs/>
          <w:i/>
          <w:iCs/>
          <w:sz w:val="24"/>
          <w:szCs w:val="24"/>
          <w:u w:val="single"/>
        </w:rPr>
        <w:t xml:space="preserve">formler og </w:t>
      </w:r>
      <w:r w:rsidR="00DC7CCE" w:rsidRPr="004F0824">
        <w:rPr>
          <w:b/>
          <w:bCs/>
          <w:i/>
          <w:iCs/>
          <w:sz w:val="24"/>
          <w:szCs w:val="24"/>
          <w:u w:val="single"/>
        </w:rPr>
        <w:t>udregning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3C23E733" w14:textId="77777777" w:rsidR="00254827" w:rsidRPr="0026535F" w:rsidRDefault="00254827" w:rsidP="00254827">
      <w:pPr>
        <w:pStyle w:val="Listeafsnit"/>
        <w:numPr>
          <w:ilvl w:val="0"/>
          <w:numId w:val="0"/>
        </w:numPr>
        <w:spacing w:after="160" w:line="259" w:lineRule="auto"/>
        <w:ind w:left="720"/>
        <w:rPr>
          <w:sz w:val="28"/>
          <w:szCs w:val="28"/>
        </w:rPr>
      </w:pPr>
    </w:p>
    <w:tbl>
      <w:tblPr>
        <w:tblpPr w:leftFromText="141" w:rightFromText="141" w:vertAnchor="text" w:horzAnchor="page" w:tblpX="1576" w:tblpY="251"/>
        <w:tblW w:w="6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2"/>
        <w:gridCol w:w="1631"/>
        <w:gridCol w:w="1522"/>
        <w:gridCol w:w="1522"/>
      </w:tblGrid>
      <w:tr w:rsidR="0026535F" w14:paraId="68913474" w14:textId="77777777" w:rsidTr="0026535F">
        <w:trPr>
          <w:trHeight w:val="589"/>
        </w:trPr>
        <w:tc>
          <w:tcPr>
            <w:tcW w:w="1412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1A0FFA5" w14:textId="7777777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87BFFA3" w14:textId="7777777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80AC783" w14:textId="7777777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094D3E2" w14:textId="7777777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26535F" w14:paraId="44959530" w14:textId="77777777" w:rsidTr="0026535F">
        <w:trPr>
          <w:trHeight w:val="589"/>
        </w:trPr>
        <w:tc>
          <w:tcPr>
            <w:tcW w:w="1412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5963E8E" w14:textId="77777777" w:rsidR="0026535F" w:rsidRPr="0069351C" w:rsidRDefault="0026535F" w:rsidP="0026535F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1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FEA888F" w14:textId="799CED38" w:rsidR="0026535F" w:rsidRPr="00D10415" w:rsidRDefault="0026535F" w:rsidP="0026535F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385878E" w14:textId="35EDF7A4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24AE0F81" w14:textId="1CB012C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  <w:tr w:rsidR="0026535F" w14:paraId="20453346" w14:textId="77777777" w:rsidTr="0026535F">
        <w:trPr>
          <w:trHeight w:val="589"/>
        </w:trPr>
        <w:tc>
          <w:tcPr>
            <w:tcW w:w="1412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9893DA9" w14:textId="77777777" w:rsidR="0026535F" w:rsidRPr="0069351C" w:rsidRDefault="0026535F" w:rsidP="0026535F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1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10F5376" w14:textId="33B9CA91" w:rsidR="0026535F" w:rsidRPr="00D10415" w:rsidRDefault="0026535F" w:rsidP="0026535F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401B241" w14:textId="0542286C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70204007" w14:textId="4A724439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  <w:tr w:rsidR="0026535F" w14:paraId="29824102" w14:textId="77777777" w:rsidTr="0026535F">
        <w:trPr>
          <w:trHeight w:val="589"/>
        </w:trPr>
        <w:tc>
          <w:tcPr>
            <w:tcW w:w="1412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9CCB91B" w14:textId="77777777" w:rsidR="0026535F" w:rsidRPr="0069351C" w:rsidRDefault="0026535F" w:rsidP="0026535F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1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DE60EE2" w14:textId="7503F423" w:rsidR="0026535F" w:rsidRPr="00D10415" w:rsidRDefault="0026535F" w:rsidP="0026535F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DD5D847" w14:textId="5615628B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FD71660" w14:textId="144587AA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  <w:tr w:rsidR="0026535F" w14:paraId="159B7FEF" w14:textId="77777777" w:rsidTr="0026535F">
        <w:trPr>
          <w:trHeight w:val="589"/>
        </w:trPr>
        <w:tc>
          <w:tcPr>
            <w:tcW w:w="1412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0504C55E" w14:textId="7777777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1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2314603F" w14:textId="77777777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5FBD1419" w14:textId="0D7247E4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73B8DA4C" w14:textId="463AF6B9" w:rsidR="0026535F" w:rsidRPr="00887153" w:rsidRDefault="0026535F" w:rsidP="0026535F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Ω</w:t>
            </w:r>
          </w:p>
        </w:tc>
      </w:tr>
    </w:tbl>
    <w:p w14:paraId="67F04817" w14:textId="21D7B24F" w:rsidR="0026535F" w:rsidRDefault="0026535F" w:rsidP="0026535F">
      <w:pPr>
        <w:spacing w:after="160" w:line="259" w:lineRule="auto"/>
        <w:ind w:left="360"/>
        <w:rPr>
          <w:sz w:val="28"/>
          <w:szCs w:val="28"/>
        </w:rPr>
      </w:pPr>
      <w:r w:rsidRPr="0026535F">
        <w:rPr>
          <w:noProof/>
          <w:sz w:val="28"/>
          <w:szCs w:val="28"/>
        </w:rPr>
        <w:t xml:space="preserve"> </w:t>
      </w:r>
    </w:p>
    <w:p w14:paraId="50129784" w14:textId="0B331D64" w:rsidR="0026535F" w:rsidRPr="0026535F" w:rsidRDefault="0026535F" w:rsidP="0026535F">
      <w:pPr>
        <w:spacing w:after="160" w:line="259" w:lineRule="auto"/>
        <w:ind w:left="360"/>
        <w:rPr>
          <w:sz w:val="28"/>
          <w:szCs w:val="28"/>
        </w:rPr>
      </w:pPr>
    </w:p>
    <w:p w14:paraId="3575BAB0" w14:textId="77777777" w:rsidR="00A860E0" w:rsidRDefault="00A860E0" w:rsidP="006F14DE">
      <w:pPr>
        <w:spacing w:after="160" w:line="259" w:lineRule="auto"/>
        <w:rPr>
          <w:color w:val="000000"/>
          <w:sz w:val="28"/>
          <w:szCs w:val="28"/>
        </w:rPr>
      </w:pPr>
    </w:p>
    <w:p w14:paraId="2E248EA7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1D5A3B63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3D230773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0234BB11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5F8884F9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386A41AD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746D3B3B" w14:textId="77777777" w:rsidR="0026535F" w:rsidRDefault="0026535F" w:rsidP="006F14DE">
      <w:pPr>
        <w:spacing w:after="160" w:line="259" w:lineRule="auto"/>
        <w:rPr>
          <w:color w:val="000000"/>
          <w:sz w:val="28"/>
          <w:szCs w:val="28"/>
        </w:rPr>
      </w:pPr>
    </w:p>
    <w:p w14:paraId="08A96735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3F3B32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7470FFA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465B2BD4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AB7D16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677700C4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570A987E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E49D072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EC09D9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38F0694" w14:textId="77777777" w:rsidR="0081227E" w:rsidRP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250EB0E1" w14:textId="6327A544" w:rsidR="00275034" w:rsidRDefault="00275034" w:rsidP="006F14DE">
      <w:pPr>
        <w:spacing w:after="160" w:line="259" w:lineRule="auto"/>
        <w:rPr>
          <w:i/>
          <w:iCs/>
          <w:sz w:val="24"/>
          <w:szCs w:val="24"/>
        </w:rPr>
      </w:pPr>
      <w:r w:rsidRPr="00275034">
        <w:rPr>
          <w:color w:val="000000"/>
          <w:sz w:val="28"/>
          <w:szCs w:val="28"/>
        </w:rPr>
        <w:lastRenderedPageBreak/>
        <w:t>Opgave 6</w:t>
      </w:r>
      <w:r w:rsidR="006064CD">
        <w:rPr>
          <w:sz w:val="28"/>
          <w:szCs w:val="28"/>
        </w:rPr>
        <w:t xml:space="preserve">- </w:t>
      </w:r>
      <w:r w:rsidR="006064CD" w:rsidRPr="006064CD">
        <w:rPr>
          <w:i/>
          <w:iCs/>
          <w:sz w:val="24"/>
          <w:szCs w:val="24"/>
        </w:rPr>
        <w:t>Installationstegning</w:t>
      </w:r>
    </w:p>
    <w:p w14:paraId="0530732C" w14:textId="78C125F4" w:rsidR="006064CD" w:rsidRDefault="006064CD" w:rsidP="006064CD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Tegn ledningerne</w:t>
      </w:r>
      <w:r w:rsidR="00741960">
        <w:rPr>
          <w:sz w:val="24"/>
          <w:szCs w:val="24"/>
        </w:rPr>
        <w:t xml:space="preserve"> for tændinger og stikkontakter</w:t>
      </w:r>
      <w:r>
        <w:rPr>
          <w:sz w:val="24"/>
          <w:szCs w:val="24"/>
        </w:rPr>
        <w:t xml:space="preserve"> på rørinstallationen.</w:t>
      </w:r>
    </w:p>
    <w:p w14:paraId="5AEB0520" w14:textId="678432B9" w:rsidR="006064CD" w:rsidRDefault="006064CD" w:rsidP="006F14DE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Hvilken type tænding er 2/3?</w:t>
      </w:r>
    </w:p>
    <w:p w14:paraId="2E5E6F7F" w14:textId="77777777" w:rsidR="006064CD" w:rsidRPr="0081227E" w:rsidRDefault="006064CD" w:rsidP="006F14DE">
      <w:pPr>
        <w:spacing w:after="160" w:line="259" w:lineRule="auto"/>
        <w:rPr>
          <w:sz w:val="24"/>
          <w:szCs w:val="24"/>
        </w:rPr>
      </w:pPr>
    </w:p>
    <w:p w14:paraId="042E09BC" w14:textId="6F276716" w:rsidR="009E5013" w:rsidRDefault="008028F1" w:rsidP="00807DBE">
      <w:pPr>
        <w:rPr>
          <w:b/>
          <w:sz w:val="28"/>
          <w:szCs w:val="28"/>
        </w:rPr>
      </w:pPr>
      <w:r w:rsidRPr="008028F1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9ED1081" wp14:editId="01C51297">
            <wp:simplePos x="0" y="0"/>
            <wp:positionH relativeFrom="column">
              <wp:posOffset>770255</wp:posOffset>
            </wp:positionH>
            <wp:positionV relativeFrom="paragraph">
              <wp:posOffset>619125</wp:posOffset>
            </wp:positionV>
            <wp:extent cx="5277485" cy="5658485"/>
            <wp:effectExtent l="0" t="0" r="0" b="0"/>
            <wp:wrapNone/>
            <wp:docPr id="1580213860" name="Billede 1" descr="Et billede, der indeholder diagram, tekst, linje/række, Kurv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13860" name="Billede 1" descr="Et billede, der indeholder diagram, tekst, linje/række, Kurve&#10;&#10;AI-genereret indhold kan være ukorrek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object w:dxaOrig="1543" w:dyaOrig="1000" w14:anchorId="055DA93B">
          <v:shape id="_x0000_i1027" type="#_x0000_t75" style="width:77.25pt;height:50.25pt" o:ole="">
            <v:imagedata r:id="rId23" o:title=""/>
          </v:shape>
          <o:OLEObject Type="Embed" ProgID="Package" ShapeID="_x0000_i1027" DrawAspect="Icon" ObjectID="_1827380506" r:id="rId24"/>
        </w:object>
      </w:r>
      <w:r w:rsidRPr="008028F1">
        <w:rPr>
          <w:noProof/>
        </w:rPr>
        <w:t xml:space="preserve"> </w:t>
      </w:r>
    </w:p>
    <w:p w14:paraId="05EA717A" w14:textId="7C81135A" w:rsidR="009E5013" w:rsidRDefault="009E5013" w:rsidP="00807DBE">
      <w:pPr>
        <w:rPr>
          <w:b/>
          <w:sz w:val="28"/>
          <w:szCs w:val="28"/>
        </w:rPr>
      </w:pPr>
    </w:p>
    <w:p w14:paraId="1781D38B" w14:textId="77777777" w:rsidR="009E5013" w:rsidRDefault="009E5013" w:rsidP="00807DBE">
      <w:pPr>
        <w:rPr>
          <w:b/>
          <w:sz w:val="28"/>
          <w:szCs w:val="28"/>
        </w:rPr>
      </w:pPr>
    </w:p>
    <w:p w14:paraId="2D9DFB6C" w14:textId="77777777" w:rsidR="009E5013" w:rsidRDefault="009E5013" w:rsidP="00807DBE">
      <w:pPr>
        <w:rPr>
          <w:b/>
          <w:sz w:val="28"/>
          <w:szCs w:val="28"/>
        </w:rPr>
      </w:pPr>
    </w:p>
    <w:p w14:paraId="775A3B79" w14:textId="77777777" w:rsidR="009E5013" w:rsidRDefault="009E5013" w:rsidP="00807DBE">
      <w:pPr>
        <w:rPr>
          <w:b/>
          <w:sz w:val="28"/>
          <w:szCs w:val="28"/>
        </w:rPr>
      </w:pPr>
    </w:p>
    <w:p w14:paraId="6E4B52D4" w14:textId="77777777" w:rsidR="009E5013" w:rsidRDefault="009E5013" w:rsidP="00807DBE">
      <w:pPr>
        <w:rPr>
          <w:b/>
          <w:sz w:val="28"/>
          <w:szCs w:val="28"/>
        </w:rPr>
      </w:pPr>
    </w:p>
    <w:p w14:paraId="7DB23DA6" w14:textId="77777777" w:rsidR="009E5013" w:rsidRDefault="009E5013" w:rsidP="00807DBE">
      <w:pPr>
        <w:rPr>
          <w:b/>
          <w:sz w:val="28"/>
          <w:szCs w:val="28"/>
        </w:rPr>
      </w:pPr>
    </w:p>
    <w:p w14:paraId="5E9D701D" w14:textId="77777777" w:rsidR="00A860E0" w:rsidRDefault="00A860E0" w:rsidP="009E5013">
      <w:pPr>
        <w:spacing w:after="160" w:line="259" w:lineRule="auto"/>
        <w:rPr>
          <w:color w:val="000000"/>
          <w:sz w:val="28"/>
          <w:szCs w:val="28"/>
        </w:rPr>
      </w:pPr>
    </w:p>
    <w:p w14:paraId="0566A7AE" w14:textId="77777777" w:rsidR="00DA7571" w:rsidRDefault="00DA7571" w:rsidP="009E5013">
      <w:pPr>
        <w:spacing w:after="160" w:line="259" w:lineRule="auto"/>
        <w:rPr>
          <w:color w:val="000000"/>
          <w:sz w:val="28"/>
          <w:szCs w:val="28"/>
        </w:rPr>
      </w:pPr>
    </w:p>
    <w:p w14:paraId="0EAAC8B7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3DFB80BD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6CA5E6E7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6F577937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5C22B083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0DB6B159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06EF5F89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72835719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32ED7635" w14:textId="77777777" w:rsidR="008028F1" w:rsidRDefault="008028F1" w:rsidP="009E5013">
      <w:pPr>
        <w:spacing w:after="160" w:line="259" w:lineRule="auto"/>
        <w:rPr>
          <w:color w:val="000000"/>
          <w:sz w:val="28"/>
          <w:szCs w:val="28"/>
        </w:rPr>
      </w:pPr>
    </w:p>
    <w:p w14:paraId="693CCC99" w14:textId="77777777" w:rsidR="00DD4F6B" w:rsidRDefault="00DD4F6B" w:rsidP="009E5013">
      <w:pPr>
        <w:spacing w:after="160" w:line="259" w:lineRule="auto"/>
        <w:rPr>
          <w:color w:val="000000"/>
          <w:sz w:val="28"/>
          <w:szCs w:val="28"/>
        </w:rPr>
      </w:pPr>
    </w:p>
    <w:p w14:paraId="747D1BF9" w14:textId="278660D0" w:rsidR="009E5013" w:rsidRDefault="009E5013" w:rsidP="009E5013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O</w:t>
      </w:r>
      <w:r w:rsidRPr="00275034">
        <w:rPr>
          <w:color w:val="000000"/>
          <w:sz w:val="28"/>
          <w:szCs w:val="28"/>
        </w:rPr>
        <w:t xml:space="preserve">pgave </w:t>
      </w:r>
      <w:r>
        <w:rPr>
          <w:color w:val="000000"/>
          <w:sz w:val="28"/>
          <w:szCs w:val="28"/>
        </w:rPr>
        <w:t>7</w:t>
      </w:r>
      <w:r w:rsidR="006064CD">
        <w:rPr>
          <w:color w:val="000000"/>
          <w:sz w:val="28"/>
          <w:szCs w:val="28"/>
        </w:rPr>
        <w:t xml:space="preserve"> - </w:t>
      </w:r>
      <w:r w:rsidR="006064CD" w:rsidRPr="006064CD">
        <w:rPr>
          <w:i/>
          <w:iCs/>
          <w:noProof/>
          <w:sz w:val="24"/>
          <w:szCs w:val="24"/>
        </w:rPr>
        <w:t>Effekt og energi</w:t>
      </w:r>
    </w:p>
    <w:p w14:paraId="6C49A2EF" w14:textId="77777777" w:rsidR="00DD4F6B" w:rsidRDefault="00E8259A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På</w:t>
      </w:r>
      <w:r w:rsidR="0064215B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J</w:t>
      </w:r>
      <w:r w:rsidR="0064215B">
        <w:rPr>
          <w:noProof/>
          <w:sz w:val="24"/>
          <w:szCs w:val="24"/>
        </w:rPr>
        <w:t>ule</w:t>
      </w:r>
      <w:r>
        <w:rPr>
          <w:noProof/>
          <w:sz w:val="24"/>
          <w:szCs w:val="24"/>
        </w:rPr>
        <w:t>rupfærgeby bor Julius Nissen, ham og familien elsker de jule</w:t>
      </w:r>
      <w:r w:rsidR="0064215B">
        <w:rPr>
          <w:noProof/>
          <w:sz w:val="24"/>
          <w:szCs w:val="24"/>
        </w:rPr>
        <w:t>belysnin</w:t>
      </w:r>
      <w:r>
        <w:rPr>
          <w:noProof/>
          <w:sz w:val="24"/>
          <w:szCs w:val="24"/>
        </w:rPr>
        <w:t>g og har nok Danmarks mest julede belysning, så meget at de har det tændt fra d. 1 november og indtil d. 1 feburar</w:t>
      </w:r>
      <w:r w:rsidR="00DD4F6B">
        <w:rPr>
          <w:noProof/>
          <w:sz w:val="24"/>
          <w:szCs w:val="24"/>
        </w:rPr>
        <w:t>, julebelysningen er tændt fra kl 04:00 til 08:00 og igen fra kl 15:30 til 01:30</w:t>
      </w:r>
      <w:r>
        <w:rPr>
          <w:noProof/>
          <w:sz w:val="24"/>
          <w:szCs w:val="24"/>
        </w:rPr>
        <w:t xml:space="preserve"> </w:t>
      </w:r>
    </w:p>
    <w:p w14:paraId="23EAC07B" w14:textId="304F4653" w:rsidR="00447CA8" w:rsidRDefault="00E8259A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De kunne godt tænke sig at vide hvad det egnetlig koster dem at have tændt.</w:t>
      </w:r>
    </w:p>
    <w:p w14:paraId="62303BF8" w14:textId="26ADB625" w:rsidR="005756E6" w:rsidRDefault="00DD4F6B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De har lavet en liste over alt deres udendørs julebelysning.</w:t>
      </w:r>
    </w:p>
    <w:p w14:paraId="36517843" w14:textId="77777777" w:rsidR="00944BD0" w:rsidRDefault="00944BD0" w:rsidP="009E5013">
      <w:pPr>
        <w:spacing w:after="160" w:line="259" w:lineRule="auto"/>
        <w:rPr>
          <w:noProof/>
          <w:sz w:val="24"/>
          <w:szCs w:val="24"/>
        </w:rPr>
      </w:pPr>
    </w:p>
    <w:p w14:paraId="2A225586" w14:textId="65C47013" w:rsidR="00944BD0" w:rsidRPr="00944BD0" w:rsidRDefault="00944BD0" w:rsidP="009E5013">
      <w:pPr>
        <w:spacing w:after="160" w:line="259" w:lineRule="auto"/>
        <w:rPr>
          <w:noProof/>
          <w:sz w:val="24"/>
          <w:szCs w:val="24"/>
        </w:rPr>
      </w:pPr>
      <w:r w:rsidRPr="00944BD0">
        <w:rPr>
          <w:noProof/>
          <w:sz w:val="24"/>
          <w:szCs w:val="24"/>
          <w:lang w:val="en-US"/>
        </w:rPr>
        <w:t xml:space="preserve">2 stk. </w:t>
      </w:r>
      <w:r w:rsidRPr="00944BD0">
        <w:rPr>
          <w:noProof/>
          <w:sz w:val="24"/>
          <w:szCs w:val="24"/>
        </w:rPr>
        <w:t xml:space="preserve">Net light </w:t>
      </w:r>
      <w:r w:rsidRPr="00944BD0">
        <w:rPr>
          <w:noProof/>
          <w:sz w:val="24"/>
          <w:szCs w:val="24"/>
        </w:rPr>
        <w:t xml:space="preserve">3x5m </w:t>
      </w:r>
      <w:r w:rsidRPr="00944BD0">
        <w:rPr>
          <w:noProof/>
          <w:sz w:val="24"/>
          <w:szCs w:val="24"/>
        </w:rPr>
        <w:t xml:space="preserve"> -1080 LED julelys</w:t>
      </w:r>
      <w:r>
        <w:rPr>
          <w:noProof/>
          <w:sz w:val="24"/>
          <w:szCs w:val="24"/>
        </w:rPr>
        <w:t xml:space="preserve"> - </w:t>
      </w:r>
      <w:r w:rsidRPr="00944BD0">
        <w:rPr>
          <w:noProof/>
          <w:sz w:val="24"/>
          <w:szCs w:val="24"/>
        </w:rPr>
        <w:t xml:space="preserve">125W </w:t>
      </w:r>
    </w:p>
    <w:p w14:paraId="157562E2" w14:textId="4826E3FF" w:rsidR="00944BD0" w:rsidRDefault="00944BD0" w:rsidP="009E5013">
      <w:pPr>
        <w:spacing w:after="160" w:line="259" w:lineRule="auto"/>
        <w:rPr>
          <w:noProof/>
          <w:sz w:val="24"/>
          <w:szCs w:val="24"/>
        </w:rPr>
      </w:pPr>
      <w:r w:rsidRPr="00944BD0">
        <w:rPr>
          <w:noProof/>
          <w:sz w:val="24"/>
          <w:szCs w:val="24"/>
        </w:rPr>
        <w:t>6 stk. Bl</w:t>
      </w:r>
      <w:r>
        <w:rPr>
          <w:noProof/>
          <w:sz w:val="24"/>
          <w:szCs w:val="24"/>
        </w:rPr>
        <w:t>ikende LED varm hvid lyskæde 10m - 9W</w:t>
      </w:r>
    </w:p>
    <w:p w14:paraId="0D5DF4A3" w14:textId="5898B860" w:rsidR="00944BD0" w:rsidRDefault="00944BD0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2 stk. Julestrømpe LED 57x85 cm - 16W</w:t>
      </w:r>
    </w:p>
    <w:p w14:paraId="28D36C3F" w14:textId="2CB072AB" w:rsidR="00944BD0" w:rsidRDefault="00944BD0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4 stk. Julekugle LED varm hvid og grøn 60x55 cm - 35W</w:t>
      </w:r>
    </w:p>
    <w:p w14:paraId="18FCA03D" w14:textId="641ABF73" w:rsidR="00944BD0" w:rsidRDefault="00944BD0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4 stk</w:t>
      </w:r>
      <w:r w:rsidR="005C0FA3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Julehjerter 3D LED kold hvid 36x32 cm - </w:t>
      </w:r>
      <w:r w:rsidR="005C0FA3">
        <w:rPr>
          <w:noProof/>
          <w:sz w:val="24"/>
          <w:szCs w:val="24"/>
        </w:rPr>
        <w:t>1</w:t>
      </w:r>
      <w:r>
        <w:rPr>
          <w:noProof/>
          <w:sz w:val="24"/>
          <w:szCs w:val="24"/>
        </w:rPr>
        <w:t>8W</w:t>
      </w:r>
    </w:p>
    <w:p w14:paraId="51A8394D" w14:textId="4B5A5925" w:rsidR="00944BD0" w:rsidRDefault="00944BD0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2 stk</w:t>
      </w:r>
      <w:r w:rsidR="005C0FA3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Juletræer</w:t>
      </w:r>
      <w:r w:rsidR="005C0FA3">
        <w:rPr>
          <w:noProof/>
          <w:sz w:val="24"/>
          <w:szCs w:val="24"/>
        </w:rPr>
        <w:t xml:space="preserve"> LED 57x90 cm - 25W</w:t>
      </w:r>
    </w:p>
    <w:p w14:paraId="196D22DC" w14:textId="333F6595" w:rsidR="00944BD0" w:rsidRDefault="005C0FA3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4 stk. Julestjerner LED 57x55 cm - 12W</w:t>
      </w:r>
    </w:p>
    <w:p w14:paraId="1191E937" w14:textId="481618B8" w:rsidR="005C0FA3" w:rsidRPr="00944BD0" w:rsidRDefault="005C0FA3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4 stk Julefnug LED 55x55 cm - 22W</w:t>
      </w:r>
    </w:p>
    <w:p w14:paraId="01CFCBF1" w14:textId="77777777" w:rsidR="00DD4F6B" w:rsidRPr="00944BD0" w:rsidRDefault="00DD4F6B" w:rsidP="009E5013">
      <w:pPr>
        <w:spacing w:after="160" w:line="259" w:lineRule="auto"/>
        <w:rPr>
          <w:noProof/>
          <w:sz w:val="24"/>
          <w:szCs w:val="24"/>
        </w:rPr>
      </w:pPr>
    </w:p>
    <w:p w14:paraId="01C191A8" w14:textId="632FB808" w:rsidR="00DD4F6B" w:rsidRDefault="00DD4F6B" w:rsidP="009E5013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Beregn følgende.</w:t>
      </w:r>
    </w:p>
    <w:p w14:paraId="69721883" w14:textId="104A9367" w:rsidR="00DD4F6B" w:rsidRDefault="00DD4F6B" w:rsidP="00DD4F6B">
      <w:pPr>
        <w:pStyle w:val="Listeafsnit"/>
        <w:numPr>
          <w:ilvl w:val="0"/>
          <w:numId w:val="19"/>
        </w:num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Samlede effekt af julebelysningen.</w:t>
      </w:r>
    </w:p>
    <w:p w14:paraId="5C9DFE39" w14:textId="45F3F21A" w:rsidR="00DD4F6B" w:rsidRDefault="00DD4F6B" w:rsidP="00DD4F6B">
      <w:pPr>
        <w:pStyle w:val="Listeafsnit"/>
        <w:numPr>
          <w:ilvl w:val="0"/>
          <w:numId w:val="19"/>
        </w:num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Samlede strømforbrug af julebelysnigen</w:t>
      </w:r>
    </w:p>
    <w:p w14:paraId="28795D00" w14:textId="7F77F051" w:rsidR="00DD4F6B" w:rsidRDefault="00DD4F6B" w:rsidP="00DD4F6B">
      <w:pPr>
        <w:pStyle w:val="Listeafsnit"/>
        <w:numPr>
          <w:ilvl w:val="0"/>
          <w:numId w:val="19"/>
        </w:num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Antal dage familien Nissen har tændt julebelysningen</w:t>
      </w:r>
    </w:p>
    <w:p w14:paraId="7E5022FE" w14:textId="1B441C13" w:rsidR="00DD4F6B" w:rsidRDefault="00DD4F6B" w:rsidP="00DD4F6B">
      <w:pPr>
        <w:pStyle w:val="Listeafsnit"/>
        <w:numPr>
          <w:ilvl w:val="0"/>
          <w:numId w:val="19"/>
        </w:num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Antal timer julebelysningen er tændt pr dag.</w:t>
      </w:r>
    </w:p>
    <w:p w14:paraId="54913F8E" w14:textId="77777777" w:rsidR="00DD4F6B" w:rsidRDefault="00DD4F6B" w:rsidP="00DD4F6B">
      <w:pPr>
        <w:pStyle w:val="Listeafsnit"/>
        <w:numPr>
          <w:ilvl w:val="0"/>
          <w:numId w:val="19"/>
        </w:num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Prisen for familien Nissen´s julehygge i hele perioden. </w:t>
      </w:r>
    </w:p>
    <w:p w14:paraId="56A05107" w14:textId="5CCCB74D" w:rsidR="00DD4F6B" w:rsidRPr="00DD4F6B" w:rsidRDefault="00DD4F6B" w:rsidP="00DD4F6B">
      <w:pPr>
        <w:pStyle w:val="Listeafsnit"/>
        <w:numPr>
          <w:ilvl w:val="0"/>
          <w:numId w:val="0"/>
        </w:numPr>
        <w:spacing w:after="160" w:line="259" w:lineRule="auto"/>
        <w:ind w:left="720"/>
        <w:rPr>
          <w:noProof/>
          <w:sz w:val="24"/>
          <w:szCs w:val="24"/>
        </w:rPr>
      </w:pPr>
      <w:r w:rsidRPr="000D573E">
        <w:rPr>
          <w:sz w:val="24"/>
          <w:szCs w:val="24"/>
        </w:rPr>
        <w:t xml:space="preserve">En kWh koster i gennemsnit </w:t>
      </w:r>
      <w:r>
        <w:rPr>
          <w:sz w:val="24"/>
          <w:szCs w:val="24"/>
        </w:rPr>
        <w:t>3.3</w:t>
      </w:r>
      <w:r w:rsidRPr="000D573E">
        <w:rPr>
          <w:sz w:val="24"/>
          <w:szCs w:val="24"/>
        </w:rPr>
        <w:t xml:space="preserve"> kr</w:t>
      </w:r>
      <w:r>
        <w:rPr>
          <w:sz w:val="24"/>
          <w:szCs w:val="24"/>
        </w:rPr>
        <w:t>. i de 3 måneder.</w:t>
      </w:r>
    </w:p>
    <w:p w14:paraId="124CE0ED" w14:textId="77777777" w:rsidR="00DD4F6B" w:rsidRDefault="00DD4F6B" w:rsidP="009E5013">
      <w:pPr>
        <w:spacing w:after="160" w:line="259" w:lineRule="auto"/>
        <w:rPr>
          <w:noProof/>
          <w:sz w:val="24"/>
          <w:szCs w:val="24"/>
        </w:rPr>
      </w:pPr>
    </w:p>
    <w:p w14:paraId="2A1825B7" w14:textId="77777777" w:rsidR="00DD4F6B" w:rsidRPr="006F14DE" w:rsidRDefault="00DD4F6B" w:rsidP="009E5013">
      <w:pPr>
        <w:spacing w:after="160" w:line="259" w:lineRule="auto"/>
        <w:rPr>
          <w:noProof/>
          <w:sz w:val="24"/>
          <w:szCs w:val="24"/>
        </w:rPr>
      </w:pPr>
    </w:p>
    <w:p w14:paraId="3B3D2639" w14:textId="77777777" w:rsidR="009E5013" w:rsidRDefault="009E5013" w:rsidP="00807DBE">
      <w:pPr>
        <w:rPr>
          <w:b/>
          <w:sz w:val="28"/>
          <w:szCs w:val="28"/>
        </w:rPr>
      </w:pPr>
    </w:p>
    <w:p w14:paraId="4379D9AF" w14:textId="77777777" w:rsidR="009E5013" w:rsidRDefault="009E5013" w:rsidP="00807DBE">
      <w:pPr>
        <w:rPr>
          <w:b/>
          <w:sz w:val="28"/>
          <w:szCs w:val="28"/>
        </w:rPr>
      </w:pPr>
    </w:p>
    <w:sectPr w:rsidR="009E5013" w:rsidSect="00455D40"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45C90" w14:textId="77777777" w:rsidR="00CB4672" w:rsidRDefault="00CB4672" w:rsidP="00D33344">
      <w:r>
        <w:separator/>
      </w:r>
    </w:p>
  </w:endnote>
  <w:endnote w:type="continuationSeparator" w:id="0">
    <w:p w14:paraId="62CEC310" w14:textId="77777777" w:rsidR="00CB4672" w:rsidRDefault="00CB4672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ticulate">
    <w:altName w:val="Calibri"/>
    <w:charset w:val="00"/>
    <w:family w:val="auto"/>
    <w:pitch w:val="variable"/>
    <w:sig w:usb0="8000002F" w:usb1="00000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4733545"/>
      <w:docPartObj>
        <w:docPartGallery w:val="Page Numbers (Bottom of Page)"/>
        <w:docPartUnique/>
      </w:docPartObj>
    </w:sdtPr>
    <w:sdtEndPr/>
    <w:sdtContent>
      <w:p w14:paraId="243898A8" w14:textId="163B2EEF" w:rsidR="006C00DA" w:rsidRDefault="006C00DA">
        <w:pPr>
          <w:pStyle w:val="Sidefod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2EE332A" wp14:editId="2A1C63A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90370739" name="Ligebenet trekan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DD78E" w14:textId="77777777" w:rsidR="006C00DA" w:rsidRDefault="006C00D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2EE332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gebenet trekant 1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372DD78E" w14:textId="77777777" w:rsidR="006C00DA" w:rsidRDefault="006C00D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89F41" w14:textId="77777777" w:rsidR="00CB4672" w:rsidRDefault="00CB4672" w:rsidP="00D33344">
      <w:r>
        <w:separator/>
      </w:r>
    </w:p>
  </w:footnote>
  <w:footnote w:type="continuationSeparator" w:id="0">
    <w:p w14:paraId="3C8DA688" w14:textId="77777777" w:rsidR="00CB4672" w:rsidRDefault="00CB4672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06515" w14:textId="2CE2367A" w:rsidR="00C602EA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2E0983A" wp14:editId="7CD69742">
          <wp:simplePos x="0" y="0"/>
          <wp:positionH relativeFrom="margin">
            <wp:posOffset>5267325</wp:posOffset>
          </wp:positionH>
          <wp:positionV relativeFrom="paragraph">
            <wp:posOffset>-259715</wp:posOffset>
          </wp:positionV>
          <wp:extent cx="1704975" cy="786912"/>
          <wp:effectExtent l="0" t="0" r="0" b="0"/>
          <wp:wrapNone/>
          <wp:docPr id="1550373379" name="Billede 1550373379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AE2D08" w14:textId="2714BE34" w:rsidR="00C602EA" w:rsidRPr="00E30447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sz w:val="32"/>
        <w:szCs w:val="32"/>
      </w:rPr>
      <w:t xml:space="preserve">GF1-Evalueringsopgave </w:t>
    </w:r>
    <w:r w:rsidR="00447CA8">
      <w:rPr>
        <w:rFonts w:cstheme="minorHAnsi"/>
        <w:b/>
        <w:bCs/>
        <w:i/>
        <w:iCs/>
        <w:sz w:val="32"/>
        <w:szCs w:val="32"/>
      </w:rPr>
      <w:t>3</w:t>
    </w:r>
  </w:p>
  <w:p w14:paraId="528C99F5" w14:textId="77777777" w:rsidR="00B74B8D" w:rsidRPr="00A92353" w:rsidRDefault="00B74B8D" w:rsidP="00D333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24D2"/>
    <w:multiLevelType w:val="hybridMultilevel"/>
    <w:tmpl w:val="6A26B4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E4DB7"/>
    <w:multiLevelType w:val="hybridMultilevel"/>
    <w:tmpl w:val="784C78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4A06"/>
    <w:multiLevelType w:val="hybridMultilevel"/>
    <w:tmpl w:val="30CC83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4C14FD"/>
    <w:multiLevelType w:val="hybridMultilevel"/>
    <w:tmpl w:val="C0DC6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459FB"/>
    <w:multiLevelType w:val="hybridMultilevel"/>
    <w:tmpl w:val="401CEAF8"/>
    <w:lvl w:ilvl="0" w:tplc="D46A70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F39E2"/>
    <w:multiLevelType w:val="hybridMultilevel"/>
    <w:tmpl w:val="B3E622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" w15:restartNumberingAfterBreak="0">
    <w:nsid w:val="46016402"/>
    <w:multiLevelType w:val="hybridMultilevel"/>
    <w:tmpl w:val="822C3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4408A"/>
    <w:multiLevelType w:val="hybridMultilevel"/>
    <w:tmpl w:val="AB683ABA"/>
    <w:lvl w:ilvl="0" w:tplc="4014B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42638"/>
    <w:multiLevelType w:val="hybridMultilevel"/>
    <w:tmpl w:val="9FDC3E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554AF"/>
    <w:multiLevelType w:val="hybridMultilevel"/>
    <w:tmpl w:val="F67CB6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97900"/>
    <w:multiLevelType w:val="hybridMultilevel"/>
    <w:tmpl w:val="FD7E4E40"/>
    <w:lvl w:ilvl="0" w:tplc="6922D154">
      <w:start w:val="1"/>
      <w:numFmt w:val="lowerLetter"/>
      <w:lvlText w:val="%1)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1" w:tplc="148472A2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4BCC2C10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EF1468CE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1786CAE2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EC4848A2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CC36D6B6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AFF0F836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CA0838D8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16" w15:restartNumberingAfterBreak="0">
    <w:nsid w:val="6FB25DEA"/>
    <w:multiLevelType w:val="hybridMultilevel"/>
    <w:tmpl w:val="566CC0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22016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7543327"/>
    <w:multiLevelType w:val="hybridMultilevel"/>
    <w:tmpl w:val="5E540F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309075">
    <w:abstractNumId w:val="12"/>
  </w:num>
  <w:num w:numId="2" w16cid:durableId="1046180051">
    <w:abstractNumId w:val="9"/>
  </w:num>
  <w:num w:numId="3" w16cid:durableId="1966621298">
    <w:abstractNumId w:val="3"/>
  </w:num>
  <w:num w:numId="4" w16cid:durableId="226845075">
    <w:abstractNumId w:val="4"/>
  </w:num>
  <w:num w:numId="5" w16cid:durableId="1680891384">
    <w:abstractNumId w:val="8"/>
  </w:num>
  <w:num w:numId="6" w16cid:durableId="1726875598">
    <w:abstractNumId w:val="17"/>
  </w:num>
  <w:num w:numId="7" w16cid:durableId="1549681977">
    <w:abstractNumId w:val="15"/>
  </w:num>
  <w:num w:numId="8" w16cid:durableId="1676616587">
    <w:abstractNumId w:val="6"/>
  </w:num>
  <w:num w:numId="9" w16cid:durableId="2057000600">
    <w:abstractNumId w:val="10"/>
  </w:num>
  <w:num w:numId="10" w16cid:durableId="1219319238">
    <w:abstractNumId w:val="13"/>
  </w:num>
  <w:num w:numId="11" w16cid:durableId="438261615">
    <w:abstractNumId w:val="1"/>
  </w:num>
  <w:num w:numId="12" w16cid:durableId="469247412">
    <w:abstractNumId w:val="2"/>
  </w:num>
  <w:num w:numId="13" w16cid:durableId="32269984">
    <w:abstractNumId w:val="14"/>
  </w:num>
  <w:num w:numId="14" w16cid:durableId="2134131606">
    <w:abstractNumId w:val="0"/>
  </w:num>
  <w:num w:numId="15" w16cid:durableId="1553467490">
    <w:abstractNumId w:val="11"/>
  </w:num>
  <w:num w:numId="16" w16cid:durableId="589050842">
    <w:abstractNumId w:val="16"/>
  </w:num>
  <w:num w:numId="17" w16cid:durableId="507646205">
    <w:abstractNumId w:val="18"/>
  </w:num>
  <w:num w:numId="18" w16cid:durableId="168101235">
    <w:abstractNumId w:val="7"/>
  </w:num>
  <w:num w:numId="19" w16cid:durableId="6969269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05A0D"/>
    <w:rsid w:val="0001272E"/>
    <w:rsid w:val="0003520D"/>
    <w:rsid w:val="000848E4"/>
    <w:rsid w:val="000D0CBA"/>
    <w:rsid w:val="000D573E"/>
    <w:rsid w:val="000F2C75"/>
    <w:rsid w:val="0018062C"/>
    <w:rsid w:val="0019139B"/>
    <w:rsid w:val="001A0D75"/>
    <w:rsid w:val="001B0A30"/>
    <w:rsid w:val="001C27E3"/>
    <w:rsid w:val="001D11BF"/>
    <w:rsid w:val="0021642A"/>
    <w:rsid w:val="00247620"/>
    <w:rsid w:val="00254827"/>
    <w:rsid w:val="0026535F"/>
    <w:rsid w:val="00275034"/>
    <w:rsid w:val="00282763"/>
    <w:rsid w:val="002B1080"/>
    <w:rsid w:val="002B67F9"/>
    <w:rsid w:val="002D1DEC"/>
    <w:rsid w:val="002D3CF3"/>
    <w:rsid w:val="002E170C"/>
    <w:rsid w:val="0031115B"/>
    <w:rsid w:val="003408C2"/>
    <w:rsid w:val="003504F1"/>
    <w:rsid w:val="00353A36"/>
    <w:rsid w:val="003859A5"/>
    <w:rsid w:val="00395DCE"/>
    <w:rsid w:val="003C5EEF"/>
    <w:rsid w:val="003D0C96"/>
    <w:rsid w:val="003D6C16"/>
    <w:rsid w:val="003E11C3"/>
    <w:rsid w:val="003E1B9A"/>
    <w:rsid w:val="003F2617"/>
    <w:rsid w:val="003F653E"/>
    <w:rsid w:val="00447907"/>
    <w:rsid w:val="00447CA8"/>
    <w:rsid w:val="00455D40"/>
    <w:rsid w:val="00470E2D"/>
    <w:rsid w:val="00474E15"/>
    <w:rsid w:val="00492B20"/>
    <w:rsid w:val="00495836"/>
    <w:rsid w:val="004B0439"/>
    <w:rsid w:val="004C65DA"/>
    <w:rsid w:val="004D3542"/>
    <w:rsid w:val="004E77B2"/>
    <w:rsid w:val="004F0824"/>
    <w:rsid w:val="004F623B"/>
    <w:rsid w:val="0051114A"/>
    <w:rsid w:val="00574906"/>
    <w:rsid w:val="005756E6"/>
    <w:rsid w:val="005B365E"/>
    <w:rsid w:val="005B7B47"/>
    <w:rsid w:val="005C0FA3"/>
    <w:rsid w:val="005C4782"/>
    <w:rsid w:val="005D65AB"/>
    <w:rsid w:val="005F0F55"/>
    <w:rsid w:val="00605F87"/>
    <w:rsid w:val="006064CD"/>
    <w:rsid w:val="00641577"/>
    <w:rsid w:val="0064215B"/>
    <w:rsid w:val="00656590"/>
    <w:rsid w:val="006675B3"/>
    <w:rsid w:val="00684475"/>
    <w:rsid w:val="0069351C"/>
    <w:rsid w:val="006B1C2F"/>
    <w:rsid w:val="006C00DA"/>
    <w:rsid w:val="006D0249"/>
    <w:rsid w:val="006D2696"/>
    <w:rsid w:val="006F14DE"/>
    <w:rsid w:val="0070585E"/>
    <w:rsid w:val="00732D6D"/>
    <w:rsid w:val="00741960"/>
    <w:rsid w:val="00746BBA"/>
    <w:rsid w:val="00752B8F"/>
    <w:rsid w:val="0076047A"/>
    <w:rsid w:val="00765C17"/>
    <w:rsid w:val="007701E7"/>
    <w:rsid w:val="00782742"/>
    <w:rsid w:val="00795969"/>
    <w:rsid w:val="007C1809"/>
    <w:rsid w:val="007E033B"/>
    <w:rsid w:val="007E3A2E"/>
    <w:rsid w:val="008028F1"/>
    <w:rsid w:val="00807DBE"/>
    <w:rsid w:val="0081227E"/>
    <w:rsid w:val="00813F44"/>
    <w:rsid w:val="0082596C"/>
    <w:rsid w:val="00827D8D"/>
    <w:rsid w:val="008A0D71"/>
    <w:rsid w:val="008C5290"/>
    <w:rsid w:val="008C61A4"/>
    <w:rsid w:val="008C7D09"/>
    <w:rsid w:val="008F59D1"/>
    <w:rsid w:val="00935B5D"/>
    <w:rsid w:val="00942ABD"/>
    <w:rsid w:val="00944BD0"/>
    <w:rsid w:val="009469AA"/>
    <w:rsid w:val="0094775B"/>
    <w:rsid w:val="00957D95"/>
    <w:rsid w:val="009802B1"/>
    <w:rsid w:val="00981E9F"/>
    <w:rsid w:val="00987DEB"/>
    <w:rsid w:val="00994264"/>
    <w:rsid w:val="00996B7B"/>
    <w:rsid w:val="009B5E50"/>
    <w:rsid w:val="009C3534"/>
    <w:rsid w:val="009D73CA"/>
    <w:rsid w:val="009E5013"/>
    <w:rsid w:val="00A046D2"/>
    <w:rsid w:val="00A1733C"/>
    <w:rsid w:val="00A25335"/>
    <w:rsid w:val="00A36A01"/>
    <w:rsid w:val="00A6568A"/>
    <w:rsid w:val="00A860E0"/>
    <w:rsid w:val="00A87396"/>
    <w:rsid w:val="00A92353"/>
    <w:rsid w:val="00AA1F4C"/>
    <w:rsid w:val="00AA24A6"/>
    <w:rsid w:val="00AD3861"/>
    <w:rsid w:val="00AE5EDA"/>
    <w:rsid w:val="00B13F1B"/>
    <w:rsid w:val="00B34E4C"/>
    <w:rsid w:val="00B40FA0"/>
    <w:rsid w:val="00B42439"/>
    <w:rsid w:val="00B5506F"/>
    <w:rsid w:val="00B74B8D"/>
    <w:rsid w:val="00B77D69"/>
    <w:rsid w:val="00B96209"/>
    <w:rsid w:val="00BA4501"/>
    <w:rsid w:val="00BA501D"/>
    <w:rsid w:val="00BE6C91"/>
    <w:rsid w:val="00BF66F8"/>
    <w:rsid w:val="00C00300"/>
    <w:rsid w:val="00C02DC1"/>
    <w:rsid w:val="00C16D7B"/>
    <w:rsid w:val="00C30035"/>
    <w:rsid w:val="00C32D25"/>
    <w:rsid w:val="00C440B6"/>
    <w:rsid w:val="00C602EA"/>
    <w:rsid w:val="00C61C11"/>
    <w:rsid w:val="00C633A0"/>
    <w:rsid w:val="00C851ED"/>
    <w:rsid w:val="00CA30E4"/>
    <w:rsid w:val="00CA659A"/>
    <w:rsid w:val="00CB4672"/>
    <w:rsid w:val="00CE1115"/>
    <w:rsid w:val="00D10415"/>
    <w:rsid w:val="00D142E9"/>
    <w:rsid w:val="00D1763A"/>
    <w:rsid w:val="00D33344"/>
    <w:rsid w:val="00D64F9C"/>
    <w:rsid w:val="00D747EB"/>
    <w:rsid w:val="00DA077D"/>
    <w:rsid w:val="00DA7571"/>
    <w:rsid w:val="00DC4156"/>
    <w:rsid w:val="00DC7CCE"/>
    <w:rsid w:val="00DD4F6B"/>
    <w:rsid w:val="00E03A21"/>
    <w:rsid w:val="00E12F37"/>
    <w:rsid w:val="00E2099C"/>
    <w:rsid w:val="00E37D58"/>
    <w:rsid w:val="00E44014"/>
    <w:rsid w:val="00E8259A"/>
    <w:rsid w:val="00EE1810"/>
    <w:rsid w:val="00F32259"/>
    <w:rsid w:val="00F32730"/>
    <w:rsid w:val="00F6096D"/>
    <w:rsid w:val="00F76C22"/>
    <w:rsid w:val="00F8132B"/>
    <w:rsid w:val="00F87B72"/>
    <w:rsid w:val="00FB2BC6"/>
    <w:rsid w:val="00FB41A4"/>
    <w:rsid w:val="00FD3F98"/>
    <w:rsid w:val="00FD70DA"/>
    <w:rsid w:val="00FE0B09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4FF6613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D02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oleObject" Target="embeddings/oleObject3.bin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F05D8-410D-4224-BA1D-ED8DE785C0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4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2414</TotalTime>
  <Pages>8</Pages>
  <Words>433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23</cp:revision>
  <cp:lastPrinted>2018-04-26T10:57:00Z</cp:lastPrinted>
  <dcterms:created xsi:type="dcterms:W3CDTF">2025-12-08T07:37:00Z</dcterms:created>
  <dcterms:modified xsi:type="dcterms:W3CDTF">2025-12-16T07:55:00Z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